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AC787" w14:textId="77675593" w:rsidR="00481B81" w:rsidRPr="00315AA4" w:rsidRDefault="00481B81" w:rsidP="00481B81">
      <w:pPr>
        <w:pStyle w:val="Overskrift1"/>
        <w:rPr>
          <w:rFonts w:ascii="Calibri" w:hAnsi="Calibri" w:cs="Calibri"/>
        </w:rPr>
      </w:pPr>
      <w:r w:rsidRPr="00315AA4">
        <w:rPr>
          <w:rFonts w:ascii="Calibri" w:hAnsi="Calibri" w:cs="Calibri"/>
        </w:rPr>
        <w:t xml:space="preserve">Quick guide </w:t>
      </w:r>
      <w:r w:rsidR="00BE45C2">
        <w:rPr>
          <w:rFonts w:ascii="Calibri" w:hAnsi="Calibri" w:cs="Calibri"/>
        </w:rPr>
        <w:t xml:space="preserve">til revision af </w:t>
      </w:r>
      <w:r w:rsidRPr="00315AA4">
        <w:rPr>
          <w:rFonts w:ascii="Calibri" w:hAnsi="Calibri" w:cs="Calibri"/>
        </w:rPr>
        <w:t>AMU-prøver</w:t>
      </w:r>
    </w:p>
    <w:p w14:paraId="0C755698" w14:textId="45122E82" w:rsidR="00481B81" w:rsidRPr="00257B15" w:rsidRDefault="00481B81" w:rsidP="00481B81">
      <w:pPr>
        <w:rPr>
          <w:rFonts w:ascii="Calibri" w:hAnsi="Calibri" w:cs="Calibri"/>
          <w:sz w:val="20"/>
          <w:szCs w:val="20"/>
        </w:rPr>
      </w:pPr>
      <w:r w:rsidRPr="00257B15">
        <w:rPr>
          <w:rFonts w:ascii="Calibri" w:hAnsi="Calibri" w:cs="Calibri"/>
          <w:sz w:val="20"/>
          <w:szCs w:val="20"/>
        </w:rPr>
        <w:t xml:space="preserve">Når du skal arbejde med </w:t>
      </w:r>
      <w:r w:rsidR="005C1F41">
        <w:rPr>
          <w:rFonts w:ascii="Calibri" w:hAnsi="Calibri" w:cs="Calibri"/>
          <w:sz w:val="20"/>
          <w:szCs w:val="20"/>
        </w:rPr>
        <w:t xml:space="preserve">revision af </w:t>
      </w:r>
      <w:r w:rsidRPr="00257B15">
        <w:rPr>
          <w:rFonts w:ascii="Calibri" w:hAnsi="Calibri" w:cs="Calibri"/>
          <w:sz w:val="20"/>
          <w:szCs w:val="20"/>
        </w:rPr>
        <w:t>AMU-prøver, er det disse dokumenter, du skal arbejde i:</w:t>
      </w:r>
    </w:p>
    <w:p w14:paraId="0C87C2D0" w14:textId="36AB4740" w:rsidR="00481B81" w:rsidRPr="00257B15" w:rsidRDefault="0045080D" w:rsidP="0075107A">
      <w:pPr>
        <w:pStyle w:val="Listeafsnit"/>
        <w:numPr>
          <w:ilvl w:val="0"/>
          <w:numId w:val="1"/>
        </w:numPr>
        <w:ind w:hanging="43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Skabelon</w:t>
      </w:r>
      <w:r w:rsidR="00137DCE">
        <w:rPr>
          <w:rFonts w:ascii="Calibri" w:hAnsi="Calibri" w:cs="Calibri"/>
          <w:b/>
          <w:bCs/>
          <w:sz w:val="20"/>
          <w:szCs w:val="20"/>
        </w:rPr>
        <w:t xml:space="preserve"> til</w:t>
      </w:r>
      <w:r>
        <w:rPr>
          <w:rFonts w:ascii="Calibri" w:hAnsi="Calibri" w:cs="Calibri"/>
          <w:b/>
          <w:bCs/>
          <w:sz w:val="20"/>
          <w:szCs w:val="20"/>
        </w:rPr>
        <w:t xml:space="preserve"> caseba</w:t>
      </w:r>
      <w:r w:rsidR="00AD4CDF"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z w:val="20"/>
          <w:szCs w:val="20"/>
        </w:rPr>
        <w:t>eret</w:t>
      </w:r>
      <w:r w:rsidR="00AD4CDF">
        <w:rPr>
          <w:rFonts w:ascii="Calibri" w:hAnsi="Calibri" w:cs="Calibri"/>
          <w:b/>
          <w:bCs/>
          <w:sz w:val="20"/>
          <w:szCs w:val="20"/>
        </w:rPr>
        <w:t xml:space="preserve"> - p</w:t>
      </w:r>
      <w:r w:rsidR="00481B81" w:rsidRPr="0045080D">
        <w:rPr>
          <w:rFonts w:ascii="Calibri" w:hAnsi="Calibri" w:cs="Calibri"/>
          <w:b/>
          <w:bCs/>
          <w:sz w:val="20"/>
          <w:szCs w:val="20"/>
        </w:rPr>
        <w:t>røvebeskrivelse</w:t>
      </w:r>
      <w:r w:rsidR="00481B81" w:rsidRPr="00257B15">
        <w:rPr>
          <w:rFonts w:ascii="Calibri" w:hAnsi="Calibri" w:cs="Calibri"/>
          <w:sz w:val="20"/>
          <w:szCs w:val="20"/>
        </w:rPr>
        <w:t xml:space="preserve"> – dette dokument er til Uddannelsesnævnet</w:t>
      </w:r>
    </w:p>
    <w:p w14:paraId="4F4964E0" w14:textId="1BE05A61" w:rsidR="00481B81" w:rsidRPr="00257B15" w:rsidRDefault="00AD4CDF" w:rsidP="0075107A">
      <w:pPr>
        <w:pStyle w:val="Listeafsnit"/>
        <w:numPr>
          <w:ilvl w:val="0"/>
          <w:numId w:val="1"/>
        </w:numPr>
        <w:ind w:hanging="43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Skabelon casebaseret - p</w:t>
      </w:r>
      <w:r w:rsidR="00481B81" w:rsidRPr="0045080D">
        <w:rPr>
          <w:rFonts w:ascii="Calibri" w:hAnsi="Calibri" w:cs="Calibri"/>
          <w:b/>
          <w:bCs/>
          <w:sz w:val="20"/>
          <w:szCs w:val="20"/>
        </w:rPr>
        <w:t>røveindhold</w:t>
      </w:r>
      <w:r w:rsidR="00481B81" w:rsidRPr="00257B15">
        <w:rPr>
          <w:rFonts w:ascii="Calibri" w:hAnsi="Calibri" w:cs="Calibri"/>
          <w:sz w:val="20"/>
          <w:szCs w:val="20"/>
        </w:rPr>
        <w:t xml:space="preserve"> – dette dokument er til deltageren og </w:t>
      </w:r>
      <w:r w:rsidR="00481B81" w:rsidRPr="00257B15">
        <w:rPr>
          <w:rFonts w:ascii="Calibri" w:hAnsi="Calibri" w:cs="Calibri"/>
          <w:b/>
          <w:bCs/>
          <w:sz w:val="20"/>
          <w:szCs w:val="20"/>
        </w:rPr>
        <w:t>SKAL skrives i ”du” sprog</w:t>
      </w:r>
    </w:p>
    <w:p w14:paraId="4DAFD1DF" w14:textId="566A749F" w:rsidR="00481B81" w:rsidRPr="00257B15" w:rsidRDefault="00AD4CDF" w:rsidP="0075107A">
      <w:pPr>
        <w:pStyle w:val="Listeafsnit"/>
        <w:numPr>
          <w:ilvl w:val="0"/>
          <w:numId w:val="1"/>
        </w:numPr>
        <w:ind w:hanging="43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Skabelon casebaseret - p</w:t>
      </w:r>
      <w:r w:rsidR="00481B81" w:rsidRPr="0045080D">
        <w:rPr>
          <w:rFonts w:ascii="Calibri" w:hAnsi="Calibri" w:cs="Calibri"/>
          <w:b/>
          <w:bCs/>
          <w:sz w:val="20"/>
          <w:szCs w:val="20"/>
        </w:rPr>
        <w:t>røvevejledning</w:t>
      </w:r>
      <w:r w:rsidR="00481B81" w:rsidRPr="00257B15">
        <w:rPr>
          <w:rFonts w:ascii="Calibri" w:hAnsi="Calibri" w:cs="Calibri"/>
          <w:sz w:val="20"/>
          <w:szCs w:val="20"/>
        </w:rPr>
        <w:t xml:space="preserve"> – dette dokument er til underviser, der skal køre prøven</w:t>
      </w:r>
    </w:p>
    <w:p w14:paraId="6D133273" w14:textId="1A5A330F" w:rsidR="00481B81" w:rsidRPr="00C6368A" w:rsidRDefault="00AD4CDF" w:rsidP="0075107A">
      <w:pPr>
        <w:pStyle w:val="Listeafsnit"/>
        <w:numPr>
          <w:ilvl w:val="0"/>
          <w:numId w:val="1"/>
        </w:numPr>
        <w:ind w:hanging="436"/>
        <w:rPr>
          <w:rFonts w:ascii="Calibri" w:hAnsi="Calibri" w:cs="Calibri"/>
          <w:b/>
          <w:bCs/>
          <w:sz w:val="20"/>
          <w:szCs w:val="20"/>
        </w:rPr>
      </w:pPr>
      <w:r w:rsidRPr="00C6368A">
        <w:rPr>
          <w:rFonts w:ascii="Calibri" w:hAnsi="Calibri" w:cs="Calibri"/>
          <w:b/>
          <w:bCs/>
          <w:sz w:val="20"/>
          <w:szCs w:val="20"/>
        </w:rPr>
        <w:t>Skabelon til casebaseret</w:t>
      </w:r>
      <w:r w:rsidR="00C6368A" w:rsidRPr="00C6368A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C6368A">
        <w:rPr>
          <w:rFonts w:ascii="Calibri" w:hAnsi="Calibri" w:cs="Calibri"/>
          <w:b/>
          <w:bCs/>
          <w:sz w:val="20"/>
          <w:szCs w:val="20"/>
        </w:rPr>
        <w:t>- b</w:t>
      </w:r>
      <w:r w:rsidR="00481B81" w:rsidRPr="00C6368A">
        <w:rPr>
          <w:rFonts w:ascii="Calibri" w:hAnsi="Calibri" w:cs="Calibri"/>
          <w:b/>
          <w:bCs/>
          <w:sz w:val="20"/>
          <w:szCs w:val="20"/>
        </w:rPr>
        <w:t xml:space="preserve">edømmelsesskema </w:t>
      </w:r>
      <w:r w:rsidR="00481B81" w:rsidRPr="00C6368A">
        <w:rPr>
          <w:rFonts w:ascii="Calibri" w:hAnsi="Calibri" w:cs="Calibri"/>
          <w:sz w:val="20"/>
          <w:szCs w:val="20"/>
        </w:rPr>
        <w:t>– dette dokument er til underviser, der skal køre prøven</w:t>
      </w:r>
    </w:p>
    <w:p w14:paraId="62BD53FC" w14:textId="0677F7A3" w:rsidR="00AD4CDF" w:rsidRPr="00C6368A" w:rsidRDefault="00AD4CDF" w:rsidP="00481B81">
      <w:pPr>
        <w:rPr>
          <w:rFonts w:ascii="Calibri" w:hAnsi="Calibri" w:cs="Calibri"/>
          <w:sz w:val="20"/>
          <w:szCs w:val="20"/>
        </w:rPr>
      </w:pPr>
      <w:r w:rsidRPr="00C6368A">
        <w:rPr>
          <w:rFonts w:ascii="Calibri" w:hAnsi="Calibri" w:cs="Calibri"/>
          <w:sz w:val="20"/>
          <w:szCs w:val="20"/>
        </w:rPr>
        <w:t xml:space="preserve">På Uddannelsesnævnets hjemmeside </w:t>
      </w:r>
      <w:r w:rsidR="00AE6886" w:rsidRPr="00C6368A">
        <w:rPr>
          <w:rFonts w:ascii="Calibri" w:hAnsi="Calibri" w:cs="Calibri"/>
          <w:sz w:val="20"/>
          <w:szCs w:val="20"/>
        </w:rPr>
        <w:t xml:space="preserve">under </w:t>
      </w:r>
      <w:hyperlink r:id="rId11" w:anchor="proveudviklere" w:history="1">
        <w:r w:rsidRPr="00C6368A">
          <w:rPr>
            <w:rStyle w:val="Hyperlink"/>
            <w:rFonts w:ascii="Calibri" w:hAnsi="Calibri" w:cs="Calibri"/>
            <w:sz w:val="20"/>
            <w:szCs w:val="20"/>
          </w:rPr>
          <w:t>Til prøveudviklere</w:t>
        </w:r>
      </w:hyperlink>
      <w:r w:rsidRPr="00C6368A">
        <w:rPr>
          <w:rFonts w:ascii="Calibri" w:hAnsi="Calibri" w:cs="Calibri"/>
          <w:sz w:val="20"/>
          <w:szCs w:val="20"/>
        </w:rPr>
        <w:t xml:space="preserve"> </w:t>
      </w:r>
      <w:r w:rsidR="00AE6886" w:rsidRPr="00C6368A">
        <w:rPr>
          <w:rFonts w:ascii="Calibri" w:hAnsi="Calibri" w:cs="Calibri"/>
          <w:sz w:val="20"/>
          <w:szCs w:val="20"/>
        </w:rPr>
        <w:t>kan du hente skabelonerne</w:t>
      </w:r>
      <w:r w:rsidR="00137DCE" w:rsidRPr="00C6368A">
        <w:rPr>
          <w:rFonts w:ascii="Calibri" w:hAnsi="Calibri" w:cs="Calibri"/>
          <w:sz w:val="20"/>
          <w:szCs w:val="20"/>
        </w:rPr>
        <w:t>.</w:t>
      </w:r>
    </w:p>
    <w:p w14:paraId="0B8DF251" w14:textId="43490122" w:rsidR="00481B81" w:rsidRPr="00C6368A" w:rsidRDefault="00481B81" w:rsidP="00481B81">
      <w:pPr>
        <w:rPr>
          <w:rFonts w:ascii="Calibri" w:hAnsi="Calibri" w:cs="Calibri"/>
          <w:sz w:val="20"/>
          <w:szCs w:val="20"/>
        </w:rPr>
      </w:pPr>
      <w:r w:rsidRPr="00C6368A">
        <w:rPr>
          <w:rFonts w:ascii="Calibri" w:hAnsi="Calibri" w:cs="Calibri"/>
          <w:sz w:val="20"/>
          <w:szCs w:val="20"/>
        </w:rPr>
        <w:t xml:space="preserve">NB!! Vi anbefaler, at du starter med at </w:t>
      </w:r>
      <w:r w:rsidR="004D12B3" w:rsidRPr="00C6368A">
        <w:rPr>
          <w:rFonts w:ascii="Calibri" w:hAnsi="Calibri" w:cs="Calibri"/>
          <w:sz w:val="20"/>
          <w:szCs w:val="20"/>
        </w:rPr>
        <w:t>revidere dokumentet</w:t>
      </w:r>
      <w:r w:rsidRPr="00C6368A">
        <w:rPr>
          <w:rFonts w:ascii="Calibri" w:hAnsi="Calibri" w:cs="Calibri"/>
          <w:sz w:val="20"/>
          <w:szCs w:val="20"/>
        </w:rPr>
        <w:t xml:space="preserve"> </w:t>
      </w:r>
      <w:r w:rsidR="004D12B3" w:rsidRPr="00C6368A">
        <w:rPr>
          <w:rFonts w:ascii="Calibri" w:hAnsi="Calibri" w:cs="Calibri"/>
          <w:sz w:val="20"/>
          <w:szCs w:val="20"/>
        </w:rPr>
        <w:t>”</w:t>
      </w:r>
      <w:r w:rsidRPr="00C6368A">
        <w:rPr>
          <w:rFonts w:ascii="Calibri" w:hAnsi="Calibri" w:cs="Calibri"/>
          <w:sz w:val="20"/>
          <w:szCs w:val="20"/>
        </w:rPr>
        <w:t>Prøvebeskrivelse</w:t>
      </w:r>
      <w:r w:rsidR="004D12B3" w:rsidRPr="00C6368A">
        <w:rPr>
          <w:rFonts w:ascii="Calibri" w:hAnsi="Calibri" w:cs="Calibri"/>
          <w:sz w:val="20"/>
          <w:szCs w:val="20"/>
        </w:rPr>
        <w:t>”</w:t>
      </w:r>
      <w:r w:rsidRPr="00C6368A">
        <w:rPr>
          <w:rFonts w:ascii="Calibri" w:hAnsi="Calibri" w:cs="Calibri"/>
          <w:sz w:val="20"/>
          <w:szCs w:val="20"/>
        </w:rPr>
        <w:t xml:space="preserve"> og får de</w:t>
      </w:r>
      <w:r w:rsidR="004D12B3" w:rsidRPr="00C6368A">
        <w:rPr>
          <w:rFonts w:ascii="Calibri" w:hAnsi="Calibri" w:cs="Calibri"/>
          <w:sz w:val="20"/>
          <w:szCs w:val="20"/>
        </w:rPr>
        <w:t>t</w:t>
      </w:r>
      <w:r w:rsidRPr="00C6368A">
        <w:rPr>
          <w:rFonts w:ascii="Calibri" w:hAnsi="Calibri" w:cs="Calibri"/>
          <w:sz w:val="20"/>
          <w:szCs w:val="20"/>
        </w:rPr>
        <w:t xml:space="preserve"> godkendt, inden der arbejdes videre i de næste dokumenter. Det sparer en del dobbeltarbejde, hvis noget senere skal rettes. </w:t>
      </w:r>
    </w:p>
    <w:p w14:paraId="29141FC7" w14:textId="0434D9A8" w:rsidR="0003782C" w:rsidRPr="00C6368A" w:rsidRDefault="0003782C" w:rsidP="00481B81">
      <w:pPr>
        <w:rPr>
          <w:rFonts w:ascii="Calibri" w:hAnsi="Calibri" w:cs="Calibri"/>
          <w:sz w:val="20"/>
          <w:szCs w:val="20"/>
        </w:rPr>
      </w:pPr>
      <w:r w:rsidRPr="00C6368A">
        <w:rPr>
          <w:rFonts w:ascii="Calibri" w:hAnsi="Calibri" w:cs="Calibri"/>
          <w:sz w:val="20"/>
          <w:szCs w:val="20"/>
        </w:rPr>
        <w:t>Prøvebeskrivel</w:t>
      </w:r>
      <w:r w:rsidR="00B54795" w:rsidRPr="00C6368A">
        <w:rPr>
          <w:rFonts w:ascii="Calibri" w:hAnsi="Calibri" w:cs="Calibri"/>
          <w:sz w:val="20"/>
          <w:szCs w:val="20"/>
        </w:rPr>
        <w:t xml:space="preserve">sen ligger ikke </w:t>
      </w:r>
      <w:r w:rsidR="005A1BD8" w:rsidRPr="00C6368A">
        <w:rPr>
          <w:rFonts w:ascii="Calibri" w:hAnsi="Calibri" w:cs="Calibri"/>
          <w:sz w:val="20"/>
          <w:szCs w:val="20"/>
        </w:rPr>
        <w:t xml:space="preserve">umiddelbart </w:t>
      </w:r>
      <w:r w:rsidR="00B54795" w:rsidRPr="00C6368A">
        <w:rPr>
          <w:rFonts w:ascii="Calibri" w:hAnsi="Calibri" w:cs="Calibri"/>
          <w:sz w:val="20"/>
          <w:szCs w:val="20"/>
        </w:rPr>
        <w:t xml:space="preserve">tilgængelig for </w:t>
      </w:r>
      <w:r w:rsidR="00F03F2E" w:rsidRPr="00C6368A">
        <w:rPr>
          <w:rFonts w:ascii="Calibri" w:hAnsi="Calibri" w:cs="Calibri"/>
          <w:sz w:val="20"/>
          <w:szCs w:val="20"/>
        </w:rPr>
        <w:t>dig</w:t>
      </w:r>
      <w:r w:rsidR="009E4181" w:rsidRPr="00C6368A">
        <w:rPr>
          <w:rFonts w:ascii="Calibri" w:hAnsi="Calibri" w:cs="Calibri"/>
          <w:sz w:val="20"/>
          <w:szCs w:val="20"/>
        </w:rPr>
        <w:t>,</w:t>
      </w:r>
      <w:r w:rsidR="00F03F2E" w:rsidRPr="00C6368A">
        <w:rPr>
          <w:rFonts w:ascii="Calibri" w:hAnsi="Calibri" w:cs="Calibri"/>
          <w:sz w:val="20"/>
          <w:szCs w:val="20"/>
        </w:rPr>
        <w:t xml:space="preserve"> som skal revidere en prøve, men kan rekvireres hos Karina</w:t>
      </w:r>
      <w:r w:rsidR="00FA63A6" w:rsidRPr="00C6368A">
        <w:rPr>
          <w:rFonts w:ascii="Calibri" w:hAnsi="Calibri" w:cs="Calibri"/>
          <w:sz w:val="20"/>
          <w:szCs w:val="20"/>
        </w:rPr>
        <w:t xml:space="preserve"> Pedersen </w:t>
      </w:r>
      <w:hyperlink r:id="rId12" w:history="1">
        <w:r w:rsidR="00FA63A6" w:rsidRPr="00C6368A">
          <w:rPr>
            <w:rStyle w:val="Hyperlink"/>
            <w:rFonts w:ascii="Calibri" w:hAnsi="Calibri" w:cs="Calibri"/>
            <w:sz w:val="20"/>
            <w:szCs w:val="20"/>
          </w:rPr>
          <w:t>kp@uddannelsesnaevnet.dk</w:t>
        </w:r>
      </w:hyperlink>
      <w:r w:rsidR="00FA63A6" w:rsidRPr="00C6368A">
        <w:rPr>
          <w:rFonts w:ascii="Calibri" w:hAnsi="Calibri" w:cs="Calibri"/>
          <w:sz w:val="20"/>
          <w:szCs w:val="20"/>
        </w:rPr>
        <w:t xml:space="preserve"> </w:t>
      </w:r>
    </w:p>
    <w:p w14:paraId="494C35B0" w14:textId="59DF5781" w:rsidR="00770C9A" w:rsidRPr="00D72D33" w:rsidRDefault="00481B81" w:rsidP="00770C9A">
      <w:pPr>
        <w:rPr>
          <w:rFonts w:ascii="Calibri" w:hAnsi="Calibri" w:cs="Calibri"/>
          <w:sz w:val="20"/>
          <w:szCs w:val="20"/>
        </w:rPr>
      </w:pPr>
      <w:r w:rsidRPr="00C6368A">
        <w:rPr>
          <w:rFonts w:ascii="Calibri" w:hAnsi="Calibri" w:cs="Calibri"/>
          <w:sz w:val="20"/>
          <w:szCs w:val="20"/>
        </w:rPr>
        <w:t xml:space="preserve">Det giver god værdi at lave prøven med </w:t>
      </w:r>
      <w:r w:rsidR="009E4181" w:rsidRPr="00C6368A">
        <w:rPr>
          <w:rFonts w:ascii="Calibri" w:hAnsi="Calibri" w:cs="Calibri"/>
          <w:sz w:val="20"/>
          <w:szCs w:val="20"/>
        </w:rPr>
        <w:t xml:space="preserve">et </w:t>
      </w:r>
      <w:r w:rsidRPr="00C6368A">
        <w:rPr>
          <w:rFonts w:ascii="Calibri" w:hAnsi="Calibri" w:cs="Calibri"/>
          <w:sz w:val="20"/>
          <w:szCs w:val="20"/>
        </w:rPr>
        <w:t>omdrejningspunkt omkring en case – altså en situation, der udspiller sig i en virksomhed. Andre udbydere kan så udskifte casen, men bevare spørgsmålene i prøven</w:t>
      </w:r>
      <w:r w:rsidRPr="000F10B3">
        <w:rPr>
          <w:rFonts w:ascii="Calibri" w:hAnsi="Calibri" w:cs="Calibri"/>
          <w:sz w:val="20"/>
          <w:szCs w:val="20"/>
        </w:rPr>
        <w:t>.</w:t>
      </w:r>
      <w:r w:rsidR="00770C9A" w:rsidRPr="000F10B3">
        <w:rPr>
          <w:rFonts w:ascii="Calibri" w:hAnsi="Calibri" w:cs="Calibri"/>
          <w:sz w:val="20"/>
          <w:szCs w:val="20"/>
        </w:rPr>
        <w:t xml:space="preserve"> Du må gerne anvende AI som hjælp til at udarbejde en case og billeder til din prøve, men du skal være opmærksom på at tilrette output</w:t>
      </w:r>
      <w:r w:rsidR="00267B21">
        <w:rPr>
          <w:rFonts w:ascii="Calibri" w:hAnsi="Calibri" w:cs="Calibri"/>
          <w:sz w:val="20"/>
          <w:szCs w:val="20"/>
        </w:rPr>
        <w:t xml:space="preserve">. Fx </w:t>
      </w:r>
      <w:r w:rsidR="00770C9A" w:rsidRPr="000F10B3">
        <w:rPr>
          <w:rFonts w:ascii="Calibri" w:hAnsi="Calibri" w:cs="Calibri"/>
          <w:sz w:val="20"/>
          <w:szCs w:val="20"/>
        </w:rPr>
        <w:t>må du kun bruge opdigtede firmanavne (ikke virkelige) og på billeder/logoer skal det tydeligt fremgå, at de er generet med AI</w:t>
      </w:r>
      <w:r w:rsidR="00267B21">
        <w:rPr>
          <w:rFonts w:ascii="Calibri" w:hAnsi="Calibri" w:cs="Calibri"/>
          <w:sz w:val="20"/>
          <w:szCs w:val="20"/>
        </w:rPr>
        <w:t xml:space="preserve"> (eks. med billedtekst, kildehenvisning eller vandmærke). </w:t>
      </w:r>
      <w:r w:rsidR="00770C9A" w:rsidRPr="000F10B3">
        <w:rPr>
          <w:rFonts w:ascii="Calibri" w:hAnsi="Calibri" w:cs="Calibri"/>
          <w:sz w:val="20"/>
          <w:szCs w:val="20"/>
        </w:rPr>
        <w:t xml:space="preserve">Ved billeder med personer, skal det </w:t>
      </w:r>
      <w:r w:rsidR="00267B21">
        <w:rPr>
          <w:rFonts w:ascii="Calibri" w:hAnsi="Calibri" w:cs="Calibri"/>
          <w:sz w:val="20"/>
          <w:szCs w:val="20"/>
        </w:rPr>
        <w:t>t</w:t>
      </w:r>
      <w:r w:rsidR="00770C9A" w:rsidRPr="000F10B3">
        <w:rPr>
          <w:rFonts w:ascii="Calibri" w:hAnsi="Calibri" w:cs="Calibri"/>
          <w:sz w:val="20"/>
          <w:szCs w:val="20"/>
        </w:rPr>
        <w:t>ydeligt fremgå, at der er tilladelse til at anvende billederne – ofte kan det være en fordel med AI</w:t>
      </w:r>
      <w:r w:rsidR="00267B21">
        <w:rPr>
          <w:rFonts w:ascii="Calibri" w:hAnsi="Calibri" w:cs="Calibri"/>
          <w:sz w:val="20"/>
          <w:szCs w:val="20"/>
        </w:rPr>
        <w:t>-</w:t>
      </w:r>
      <w:r w:rsidR="00770C9A" w:rsidRPr="000F10B3">
        <w:rPr>
          <w:rFonts w:ascii="Calibri" w:hAnsi="Calibri" w:cs="Calibri"/>
          <w:sz w:val="20"/>
          <w:szCs w:val="20"/>
        </w:rPr>
        <w:t>genererede billeder i den sammenhæng.</w:t>
      </w:r>
      <w:r w:rsidR="00267B21">
        <w:rPr>
          <w:rFonts w:ascii="Calibri" w:hAnsi="Calibri" w:cs="Calibri"/>
          <w:sz w:val="20"/>
          <w:szCs w:val="20"/>
        </w:rPr>
        <w:t xml:space="preserve"> Læs mere om AI-genererede billeder i ”Vejledning til udvikling af prøver”.</w:t>
      </w:r>
    </w:p>
    <w:p w14:paraId="0FE24669" w14:textId="64A19777" w:rsidR="00481B81" w:rsidRPr="00C6368A" w:rsidRDefault="00481B81" w:rsidP="00267B2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C6368A">
        <w:rPr>
          <w:rFonts w:ascii="Calibri" w:hAnsi="Calibri" w:cs="Calibri"/>
          <w:sz w:val="20"/>
          <w:szCs w:val="20"/>
        </w:rPr>
        <w:t xml:space="preserve">Når du arbejder i </w:t>
      </w:r>
      <w:r w:rsidRPr="00C6368A">
        <w:rPr>
          <w:rFonts w:ascii="Calibri" w:hAnsi="Calibri" w:cs="Calibri"/>
          <w:b/>
          <w:bCs/>
          <w:sz w:val="20"/>
          <w:szCs w:val="20"/>
        </w:rPr>
        <w:t>Prøvebeskrivelsen</w:t>
      </w:r>
      <w:r w:rsidRPr="00C6368A">
        <w:rPr>
          <w:rFonts w:ascii="Calibri" w:hAnsi="Calibri" w:cs="Calibri"/>
          <w:sz w:val="20"/>
          <w:szCs w:val="20"/>
        </w:rPr>
        <w:t xml:space="preserve">, skal du være opmærksom på </w:t>
      </w:r>
      <w:proofErr w:type="spellStart"/>
      <w:r w:rsidRPr="00C6368A">
        <w:rPr>
          <w:rFonts w:ascii="Calibri" w:hAnsi="Calibri" w:cs="Calibri"/>
          <w:sz w:val="20"/>
          <w:szCs w:val="20"/>
        </w:rPr>
        <w:t>følgende</w:t>
      </w:r>
      <w:r w:rsidR="00267B21">
        <w:rPr>
          <w:rFonts w:ascii="Calibri" w:hAnsi="Calibri" w:cs="Calibri"/>
          <w:sz w:val="20"/>
          <w:szCs w:val="20"/>
        </w:rPr>
        <w:t>:</w:t>
      </w:r>
      <w:proofErr w:type="spellEnd"/>
    </w:p>
    <w:p w14:paraId="123B2DB7" w14:textId="613C56D3" w:rsidR="00910306" w:rsidRPr="00C6368A" w:rsidRDefault="00B06DF5" w:rsidP="00267B21">
      <w:pPr>
        <w:pStyle w:val="Listeafsnit"/>
        <w:numPr>
          <w:ilvl w:val="0"/>
          <w:numId w:val="2"/>
        </w:numPr>
        <w:spacing w:after="0" w:line="240" w:lineRule="auto"/>
        <w:rPr>
          <w:rFonts w:ascii="Calibri" w:hAnsi="Calibri" w:cs="Calibri"/>
          <w:sz w:val="20"/>
          <w:szCs w:val="20"/>
        </w:rPr>
      </w:pPr>
      <w:proofErr w:type="spellStart"/>
      <w:r w:rsidRPr="00C6368A">
        <w:rPr>
          <w:rFonts w:ascii="Calibri" w:hAnsi="Calibri" w:cs="Calibri"/>
          <w:sz w:val="20"/>
          <w:szCs w:val="20"/>
        </w:rPr>
        <w:t>Vær</w:t>
      </w:r>
      <w:proofErr w:type="spellEnd"/>
      <w:r w:rsidRPr="00C6368A">
        <w:rPr>
          <w:rFonts w:ascii="Calibri" w:hAnsi="Calibri" w:cs="Calibri"/>
          <w:sz w:val="20"/>
          <w:szCs w:val="20"/>
        </w:rPr>
        <w:t xml:space="preserve"> opmærksom på</w:t>
      </w:r>
      <w:r w:rsidR="000567CD" w:rsidRPr="00C6368A">
        <w:rPr>
          <w:rFonts w:ascii="Calibri" w:hAnsi="Calibri" w:cs="Calibri"/>
          <w:sz w:val="20"/>
          <w:szCs w:val="20"/>
        </w:rPr>
        <w:t>,</w:t>
      </w:r>
      <w:r w:rsidRPr="00C6368A">
        <w:rPr>
          <w:rFonts w:ascii="Calibri" w:hAnsi="Calibri" w:cs="Calibri"/>
          <w:sz w:val="20"/>
          <w:szCs w:val="20"/>
        </w:rPr>
        <w:t xml:space="preserve"> om revisionen af prøven hænger sammen med ændringer i AMU-målet. Hvis der er ændret i formuleringen af AMU-målet, kan du se i Prøvebeskrivelsen, hv</w:t>
      </w:r>
      <w:r w:rsidR="000567CD" w:rsidRPr="00C6368A">
        <w:rPr>
          <w:rFonts w:ascii="Calibri" w:hAnsi="Calibri" w:cs="Calibri"/>
          <w:sz w:val="20"/>
          <w:szCs w:val="20"/>
        </w:rPr>
        <w:t>ordan AMU-mål hænger sammen med prøven og dermed, hvor du skal lægge dit fokus i revision af prøven</w:t>
      </w:r>
      <w:r w:rsidR="003F08B4" w:rsidRPr="00C6368A">
        <w:rPr>
          <w:rFonts w:ascii="Calibri" w:hAnsi="Calibri" w:cs="Calibri"/>
          <w:sz w:val="20"/>
          <w:szCs w:val="20"/>
        </w:rPr>
        <w:t xml:space="preserve"> – altså de dele af prøven, der er knyttet op på den revidere del af AMU-målet.</w:t>
      </w:r>
    </w:p>
    <w:p w14:paraId="7C60AED3" w14:textId="4502A76B" w:rsidR="00EA7E89" w:rsidRPr="00C6368A" w:rsidRDefault="00EA7E89" w:rsidP="00EA7E89">
      <w:pPr>
        <w:pStyle w:val="Listeafsnit"/>
        <w:ind w:left="360"/>
        <w:rPr>
          <w:rFonts w:ascii="Calibri" w:hAnsi="Calibri" w:cs="Calibri"/>
          <w:sz w:val="20"/>
          <w:szCs w:val="20"/>
        </w:rPr>
      </w:pPr>
      <w:r w:rsidRPr="00C6368A">
        <w:rPr>
          <w:rFonts w:ascii="Calibri" w:hAnsi="Calibri" w:cs="Calibri"/>
          <w:sz w:val="20"/>
          <w:szCs w:val="20"/>
        </w:rPr>
        <w:t xml:space="preserve">Der kan også være </w:t>
      </w:r>
      <w:r w:rsidR="003F08B4" w:rsidRPr="00C6368A">
        <w:rPr>
          <w:rFonts w:ascii="Calibri" w:hAnsi="Calibri" w:cs="Calibri"/>
          <w:sz w:val="20"/>
          <w:szCs w:val="20"/>
        </w:rPr>
        <w:t xml:space="preserve">mange </w:t>
      </w:r>
      <w:r w:rsidRPr="00C6368A">
        <w:rPr>
          <w:rFonts w:ascii="Calibri" w:hAnsi="Calibri" w:cs="Calibri"/>
          <w:sz w:val="20"/>
          <w:szCs w:val="20"/>
        </w:rPr>
        <w:t>andre årsager til, at prøven skal revideres</w:t>
      </w:r>
      <w:r w:rsidR="00C919C4" w:rsidRPr="00C6368A">
        <w:rPr>
          <w:rFonts w:ascii="Calibri" w:hAnsi="Calibri" w:cs="Calibri"/>
          <w:sz w:val="20"/>
          <w:szCs w:val="20"/>
        </w:rPr>
        <w:t xml:space="preserve">. </w:t>
      </w:r>
      <w:r w:rsidR="00BE45C2" w:rsidRPr="00C6368A">
        <w:rPr>
          <w:rFonts w:ascii="Calibri" w:hAnsi="Calibri" w:cs="Calibri"/>
          <w:sz w:val="20"/>
          <w:szCs w:val="20"/>
        </w:rPr>
        <w:t>F</w:t>
      </w:r>
      <w:r w:rsidR="009E7A88">
        <w:rPr>
          <w:rFonts w:ascii="Calibri" w:hAnsi="Calibri" w:cs="Calibri"/>
          <w:sz w:val="20"/>
          <w:szCs w:val="20"/>
        </w:rPr>
        <w:t>x</w:t>
      </w:r>
      <w:r w:rsidR="00BE45C2" w:rsidRPr="00C6368A">
        <w:rPr>
          <w:rFonts w:ascii="Calibri" w:hAnsi="Calibri" w:cs="Calibri"/>
          <w:sz w:val="20"/>
          <w:szCs w:val="20"/>
        </w:rPr>
        <w:t xml:space="preserve"> kan det være</w:t>
      </w:r>
      <w:r w:rsidR="003F08B4" w:rsidRPr="00C6368A">
        <w:rPr>
          <w:rFonts w:ascii="Calibri" w:hAnsi="Calibri" w:cs="Calibri"/>
          <w:sz w:val="20"/>
          <w:szCs w:val="20"/>
        </w:rPr>
        <w:t>,</w:t>
      </w:r>
      <w:r w:rsidR="00BE45C2" w:rsidRPr="00C6368A">
        <w:rPr>
          <w:rFonts w:ascii="Calibri" w:hAnsi="Calibri" w:cs="Calibri"/>
          <w:sz w:val="20"/>
          <w:szCs w:val="20"/>
        </w:rPr>
        <w:t xml:space="preserve"> at prøven </w:t>
      </w:r>
      <w:r w:rsidR="001424F4" w:rsidRPr="00C6368A">
        <w:rPr>
          <w:rFonts w:ascii="Calibri" w:hAnsi="Calibri" w:cs="Calibri"/>
          <w:sz w:val="20"/>
          <w:szCs w:val="20"/>
        </w:rPr>
        <w:t xml:space="preserve">skal ændres fra en multiple choice prøve til en casebaseret prøve. </w:t>
      </w:r>
      <w:r w:rsidR="00C919C4" w:rsidRPr="00C6368A">
        <w:rPr>
          <w:rFonts w:ascii="Calibri" w:hAnsi="Calibri" w:cs="Calibri"/>
          <w:sz w:val="20"/>
          <w:szCs w:val="20"/>
        </w:rPr>
        <w:t xml:space="preserve">Hvis du ikke </w:t>
      </w:r>
      <w:r w:rsidR="00A85228" w:rsidRPr="00C6368A">
        <w:rPr>
          <w:rFonts w:ascii="Calibri" w:hAnsi="Calibri" w:cs="Calibri"/>
          <w:sz w:val="20"/>
          <w:szCs w:val="20"/>
        </w:rPr>
        <w:t>har fået information om årsag til rev</w:t>
      </w:r>
      <w:r w:rsidR="00233EE1" w:rsidRPr="00C6368A">
        <w:rPr>
          <w:rFonts w:ascii="Calibri" w:hAnsi="Calibri" w:cs="Calibri"/>
          <w:sz w:val="20"/>
          <w:szCs w:val="20"/>
        </w:rPr>
        <w:t>is</w:t>
      </w:r>
      <w:r w:rsidR="00A85228" w:rsidRPr="00C6368A">
        <w:rPr>
          <w:rFonts w:ascii="Calibri" w:hAnsi="Calibri" w:cs="Calibri"/>
          <w:sz w:val="20"/>
          <w:szCs w:val="20"/>
        </w:rPr>
        <w:t xml:space="preserve">ion af prøven, </w:t>
      </w:r>
      <w:r w:rsidR="00B539FB" w:rsidRPr="00C6368A">
        <w:rPr>
          <w:rFonts w:ascii="Calibri" w:hAnsi="Calibri" w:cs="Calibri"/>
          <w:sz w:val="20"/>
          <w:szCs w:val="20"/>
        </w:rPr>
        <w:t>skal</w:t>
      </w:r>
      <w:r w:rsidR="00233EE1" w:rsidRPr="00C6368A">
        <w:rPr>
          <w:rFonts w:ascii="Calibri" w:hAnsi="Calibri" w:cs="Calibri"/>
          <w:sz w:val="20"/>
          <w:szCs w:val="20"/>
        </w:rPr>
        <w:t xml:space="preserve"> du kontakte </w:t>
      </w:r>
      <w:r w:rsidR="00D627F5" w:rsidRPr="00C6368A">
        <w:rPr>
          <w:rFonts w:ascii="Calibri" w:hAnsi="Calibri" w:cs="Calibri"/>
          <w:sz w:val="20"/>
          <w:szCs w:val="20"/>
        </w:rPr>
        <w:t xml:space="preserve">din </w:t>
      </w:r>
      <w:r w:rsidR="00B539FB" w:rsidRPr="00C6368A">
        <w:rPr>
          <w:rFonts w:ascii="Calibri" w:hAnsi="Calibri" w:cs="Calibri"/>
          <w:sz w:val="20"/>
          <w:szCs w:val="20"/>
        </w:rPr>
        <w:t>nærmeste leder</w:t>
      </w:r>
      <w:r w:rsidR="000C3925" w:rsidRPr="00C6368A">
        <w:rPr>
          <w:rFonts w:ascii="Calibri" w:hAnsi="Calibri" w:cs="Calibri"/>
          <w:sz w:val="20"/>
          <w:szCs w:val="20"/>
        </w:rPr>
        <w:t xml:space="preserve"> for at være helt skarp på, hvor du skal lægge dit fokus.</w:t>
      </w:r>
    </w:p>
    <w:p w14:paraId="2D0A9D2A" w14:textId="72C15E7D" w:rsidR="00481B81" w:rsidRPr="00C6368A" w:rsidRDefault="00481B81" w:rsidP="00316871">
      <w:pPr>
        <w:pStyle w:val="Listeafsnit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C6368A">
        <w:rPr>
          <w:rFonts w:ascii="Calibri" w:hAnsi="Calibri" w:cs="Calibri"/>
          <w:sz w:val="20"/>
          <w:szCs w:val="20"/>
        </w:rPr>
        <w:t xml:space="preserve">Når du </w:t>
      </w:r>
      <w:r w:rsidR="009713AB" w:rsidRPr="00C6368A">
        <w:rPr>
          <w:rFonts w:ascii="Calibri" w:hAnsi="Calibri" w:cs="Calibri"/>
          <w:sz w:val="20"/>
          <w:szCs w:val="20"/>
        </w:rPr>
        <w:t>arbejder med</w:t>
      </w:r>
      <w:r w:rsidRPr="00C6368A">
        <w:rPr>
          <w:rFonts w:ascii="Calibri" w:hAnsi="Calibri" w:cs="Calibri"/>
          <w:sz w:val="20"/>
          <w:szCs w:val="20"/>
        </w:rPr>
        <w:t xml:space="preserve"> AMU-målet, så vær meget opmærksom på hvilket taksonomisk niveau, der er beskrevet i AMU-målet. Hvis deltager skal kunne gøre noget i praksis, er det ikke nok, at du laver opgaver på viden-niveau.</w:t>
      </w:r>
    </w:p>
    <w:p w14:paraId="0B3C239C" w14:textId="6A1591DC" w:rsidR="00481B81" w:rsidRPr="00C6368A" w:rsidRDefault="00481B81" w:rsidP="00481B81">
      <w:pPr>
        <w:pStyle w:val="Listeafsnit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C6368A">
        <w:rPr>
          <w:rFonts w:ascii="Calibri" w:hAnsi="Calibri" w:cs="Calibri"/>
          <w:sz w:val="20"/>
          <w:szCs w:val="20"/>
        </w:rPr>
        <w:t xml:space="preserve">Vær opmærksom på, </w:t>
      </w:r>
      <w:r w:rsidR="005D7A92" w:rsidRPr="00C6368A">
        <w:rPr>
          <w:rFonts w:ascii="Calibri" w:hAnsi="Calibri" w:cs="Calibri"/>
          <w:sz w:val="20"/>
          <w:szCs w:val="20"/>
        </w:rPr>
        <w:t xml:space="preserve">om </w:t>
      </w:r>
      <w:r w:rsidR="00C6368A" w:rsidRPr="00C6368A">
        <w:rPr>
          <w:rFonts w:ascii="Calibri" w:hAnsi="Calibri" w:cs="Calibri"/>
          <w:sz w:val="20"/>
          <w:szCs w:val="20"/>
        </w:rPr>
        <w:t>AMU-målet</w:t>
      </w:r>
      <w:r w:rsidR="005D7A92" w:rsidRPr="00C6368A">
        <w:rPr>
          <w:rFonts w:ascii="Calibri" w:hAnsi="Calibri" w:cs="Calibri"/>
          <w:sz w:val="20"/>
          <w:szCs w:val="20"/>
        </w:rPr>
        <w:t xml:space="preserve"> ofte anvendes i fjernundervisning eller åbent værksted, det betyder noget for </w:t>
      </w:r>
      <w:r w:rsidR="000D52EE" w:rsidRPr="00C6368A">
        <w:rPr>
          <w:rFonts w:ascii="Calibri" w:hAnsi="Calibri" w:cs="Calibri"/>
          <w:sz w:val="20"/>
          <w:szCs w:val="20"/>
        </w:rPr>
        <w:t>hvilken type prøve, der egner sig.</w:t>
      </w:r>
      <w:r w:rsidR="00E87AE5" w:rsidRPr="00C6368A">
        <w:rPr>
          <w:rFonts w:ascii="Calibri" w:hAnsi="Calibri" w:cs="Calibri"/>
          <w:sz w:val="20"/>
          <w:szCs w:val="20"/>
        </w:rPr>
        <w:t xml:space="preserve"> Som udgangspunkt skal prøven også kunne fungere online. </w:t>
      </w:r>
    </w:p>
    <w:p w14:paraId="1D2ED8DD" w14:textId="0D3BD828" w:rsidR="00481B81" w:rsidRPr="00C6368A" w:rsidRDefault="00446F01" w:rsidP="00481B81">
      <w:pPr>
        <w:pStyle w:val="Listeafsnit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C6368A">
        <w:rPr>
          <w:rFonts w:ascii="Calibri" w:hAnsi="Calibri" w:cs="Calibri"/>
          <w:sz w:val="20"/>
          <w:szCs w:val="20"/>
        </w:rPr>
        <w:t>V</w:t>
      </w:r>
      <w:r w:rsidR="000D52EE" w:rsidRPr="00C6368A">
        <w:rPr>
          <w:rFonts w:ascii="Calibri" w:hAnsi="Calibri" w:cs="Calibri"/>
          <w:sz w:val="20"/>
          <w:szCs w:val="20"/>
        </w:rPr>
        <w:t xml:space="preserve">i </w:t>
      </w:r>
      <w:r w:rsidRPr="00C6368A">
        <w:rPr>
          <w:rFonts w:ascii="Calibri" w:hAnsi="Calibri" w:cs="Calibri"/>
          <w:sz w:val="20"/>
          <w:szCs w:val="20"/>
        </w:rPr>
        <w:t xml:space="preserve">anbefaler </w:t>
      </w:r>
      <w:r w:rsidR="008E2FE9" w:rsidRPr="00C6368A">
        <w:rPr>
          <w:rFonts w:ascii="Calibri" w:hAnsi="Calibri" w:cs="Calibri"/>
          <w:sz w:val="20"/>
          <w:szCs w:val="20"/>
        </w:rPr>
        <w:t xml:space="preserve">generelt </w:t>
      </w:r>
      <w:r w:rsidR="000D52EE" w:rsidRPr="00C6368A">
        <w:rPr>
          <w:rFonts w:ascii="Calibri" w:hAnsi="Calibri" w:cs="Calibri"/>
          <w:sz w:val="20"/>
          <w:szCs w:val="20"/>
        </w:rPr>
        <w:t xml:space="preserve">en varighed </w:t>
      </w:r>
      <w:r w:rsidR="008E2FE9" w:rsidRPr="00C6368A">
        <w:rPr>
          <w:rFonts w:ascii="Calibri" w:hAnsi="Calibri" w:cs="Calibri"/>
          <w:sz w:val="20"/>
          <w:szCs w:val="20"/>
        </w:rPr>
        <w:t xml:space="preserve">på </w:t>
      </w:r>
      <w:r w:rsidR="00481B81" w:rsidRPr="00C6368A">
        <w:rPr>
          <w:rFonts w:ascii="Calibri" w:hAnsi="Calibri" w:cs="Calibri"/>
          <w:sz w:val="20"/>
          <w:szCs w:val="20"/>
        </w:rPr>
        <w:t xml:space="preserve">prøven </w:t>
      </w:r>
      <w:r w:rsidR="009B00B3" w:rsidRPr="00C6368A">
        <w:rPr>
          <w:rFonts w:ascii="Calibri" w:hAnsi="Calibri" w:cs="Calibri"/>
          <w:sz w:val="20"/>
          <w:szCs w:val="20"/>
        </w:rPr>
        <w:t>af</w:t>
      </w:r>
      <w:r w:rsidRPr="00C6368A">
        <w:rPr>
          <w:rFonts w:ascii="Calibri" w:hAnsi="Calibri" w:cs="Calibri"/>
          <w:sz w:val="20"/>
          <w:szCs w:val="20"/>
        </w:rPr>
        <w:t xml:space="preserve"> </w:t>
      </w:r>
      <w:r w:rsidR="00481B81" w:rsidRPr="00C6368A">
        <w:rPr>
          <w:rFonts w:ascii="Calibri" w:hAnsi="Calibri" w:cs="Calibri"/>
          <w:sz w:val="20"/>
          <w:szCs w:val="20"/>
        </w:rPr>
        <w:t>30 minutter, og</w:t>
      </w:r>
      <w:r w:rsidR="008E2FE9" w:rsidRPr="00C6368A">
        <w:rPr>
          <w:rFonts w:ascii="Calibri" w:hAnsi="Calibri" w:cs="Calibri"/>
          <w:sz w:val="20"/>
          <w:szCs w:val="20"/>
        </w:rPr>
        <w:t xml:space="preserve"> prøven</w:t>
      </w:r>
      <w:r w:rsidR="00481B81" w:rsidRPr="00C6368A">
        <w:rPr>
          <w:rFonts w:ascii="Calibri" w:hAnsi="Calibri" w:cs="Calibri"/>
          <w:sz w:val="20"/>
          <w:szCs w:val="20"/>
        </w:rPr>
        <w:t xml:space="preserve"> skal kunne afvikles med elementer undervejs i undervisningen</w:t>
      </w:r>
      <w:r w:rsidR="00F86819" w:rsidRPr="00C6368A">
        <w:rPr>
          <w:rFonts w:ascii="Calibri" w:hAnsi="Calibri" w:cs="Calibri"/>
          <w:sz w:val="20"/>
          <w:szCs w:val="20"/>
        </w:rPr>
        <w:t>.</w:t>
      </w:r>
      <w:r w:rsidR="008E2FE9" w:rsidRPr="00C6368A">
        <w:rPr>
          <w:rFonts w:ascii="Calibri" w:hAnsi="Calibri" w:cs="Calibri"/>
          <w:sz w:val="20"/>
          <w:szCs w:val="20"/>
        </w:rPr>
        <w:t xml:space="preserve"> </w:t>
      </w:r>
    </w:p>
    <w:p w14:paraId="29424AD0" w14:textId="6EAC6B3A" w:rsidR="00481B81" w:rsidRPr="00C6368A" w:rsidRDefault="00481B81" w:rsidP="00481B81">
      <w:pPr>
        <w:pStyle w:val="Listeafsnit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C6368A">
        <w:rPr>
          <w:rFonts w:ascii="Calibri" w:hAnsi="Calibri" w:cs="Calibri"/>
          <w:sz w:val="20"/>
          <w:szCs w:val="20"/>
        </w:rPr>
        <w:t>I forhold til point i prøven kan du vælge en af to tilgange</w:t>
      </w:r>
      <w:r w:rsidR="003B1FC9" w:rsidRPr="00C6368A">
        <w:rPr>
          <w:rFonts w:ascii="Calibri" w:hAnsi="Calibri" w:cs="Calibri"/>
          <w:sz w:val="20"/>
          <w:szCs w:val="20"/>
        </w:rPr>
        <w:t xml:space="preserve">. Du kan </w:t>
      </w:r>
      <w:r w:rsidR="003B1FC9" w:rsidRPr="00C6368A">
        <w:rPr>
          <w:rFonts w:ascii="Calibri" w:hAnsi="Calibri" w:cs="Calibri"/>
          <w:b/>
          <w:bCs/>
          <w:sz w:val="20"/>
          <w:szCs w:val="20"/>
        </w:rPr>
        <w:t>ikke</w:t>
      </w:r>
      <w:r w:rsidR="003B1FC9" w:rsidRPr="00C6368A">
        <w:rPr>
          <w:rFonts w:ascii="Calibri" w:hAnsi="Calibri" w:cs="Calibri"/>
          <w:sz w:val="20"/>
          <w:szCs w:val="20"/>
        </w:rPr>
        <w:t xml:space="preserve"> kombinere de to tilgange i </w:t>
      </w:r>
      <w:r w:rsidR="009D567E" w:rsidRPr="00C6368A">
        <w:rPr>
          <w:rFonts w:ascii="Calibri" w:hAnsi="Calibri" w:cs="Calibri"/>
          <w:sz w:val="20"/>
          <w:szCs w:val="20"/>
        </w:rPr>
        <w:t>é</w:t>
      </w:r>
      <w:r w:rsidR="003B1FC9" w:rsidRPr="00C6368A">
        <w:rPr>
          <w:rFonts w:ascii="Calibri" w:hAnsi="Calibri" w:cs="Calibri"/>
          <w:sz w:val="20"/>
          <w:szCs w:val="20"/>
        </w:rPr>
        <w:t>n prøve.</w:t>
      </w:r>
    </w:p>
    <w:p w14:paraId="6F3CCDB3" w14:textId="4D4EEF07" w:rsidR="00481B81" w:rsidRPr="00C6368A" w:rsidRDefault="00F86819" w:rsidP="00316871">
      <w:pPr>
        <w:pStyle w:val="Listeafsni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 w:rsidRPr="00C6368A">
        <w:rPr>
          <w:rFonts w:ascii="Calibri" w:hAnsi="Calibri" w:cs="Calibri"/>
          <w:sz w:val="20"/>
          <w:szCs w:val="20"/>
        </w:rPr>
        <w:t>1</w:t>
      </w:r>
      <w:r w:rsidR="00481B81" w:rsidRPr="00C6368A">
        <w:rPr>
          <w:rFonts w:ascii="Calibri" w:hAnsi="Calibri" w:cs="Calibri"/>
          <w:sz w:val="20"/>
          <w:szCs w:val="20"/>
        </w:rPr>
        <w:t xml:space="preserve"> eller </w:t>
      </w:r>
      <w:r w:rsidRPr="00C6368A">
        <w:rPr>
          <w:rFonts w:ascii="Calibri" w:hAnsi="Calibri" w:cs="Calibri"/>
          <w:sz w:val="20"/>
          <w:szCs w:val="20"/>
        </w:rPr>
        <w:t>0</w:t>
      </w:r>
      <w:r w:rsidR="00481B81" w:rsidRPr="00C6368A">
        <w:rPr>
          <w:rFonts w:ascii="Calibri" w:hAnsi="Calibri" w:cs="Calibri"/>
          <w:sz w:val="20"/>
          <w:szCs w:val="20"/>
        </w:rPr>
        <w:t xml:space="preserve"> point pr opgave (god til hvis det er er enten/eller kompetencer)</w:t>
      </w:r>
    </w:p>
    <w:p w14:paraId="132E44E3" w14:textId="2A73313A" w:rsidR="00327105" w:rsidRPr="00C6368A" w:rsidRDefault="00327105" w:rsidP="00481B81">
      <w:pPr>
        <w:pStyle w:val="Listeafsni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C6368A">
        <w:rPr>
          <w:rFonts w:ascii="Calibri" w:hAnsi="Calibri" w:cs="Calibri"/>
          <w:sz w:val="20"/>
          <w:szCs w:val="20"/>
        </w:rPr>
        <w:t xml:space="preserve">1 point hvis opgaven er løst så kompetencen er demonstreret, </w:t>
      </w:r>
    </w:p>
    <w:p w14:paraId="0AAC3874" w14:textId="115FCB5D" w:rsidR="00481B81" w:rsidRPr="00C6368A" w:rsidRDefault="00481B81" w:rsidP="00481B81">
      <w:pPr>
        <w:pStyle w:val="Listeafsni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C6368A">
        <w:rPr>
          <w:rFonts w:ascii="Calibri" w:hAnsi="Calibri" w:cs="Calibri"/>
          <w:sz w:val="20"/>
          <w:szCs w:val="20"/>
        </w:rPr>
        <w:t>0 point hvis opgaven ikke er løst eller løst forkert</w:t>
      </w:r>
    </w:p>
    <w:p w14:paraId="39CEA2EF" w14:textId="785E976F" w:rsidR="00481B81" w:rsidRPr="00C6368A" w:rsidRDefault="00327105" w:rsidP="00481B81">
      <w:pPr>
        <w:pStyle w:val="Listeafsnit"/>
        <w:numPr>
          <w:ilvl w:val="1"/>
          <w:numId w:val="2"/>
        </w:numPr>
        <w:rPr>
          <w:rFonts w:ascii="Calibri" w:hAnsi="Calibri" w:cs="Calibri"/>
          <w:sz w:val="20"/>
          <w:szCs w:val="20"/>
        </w:rPr>
      </w:pPr>
      <w:r w:rsidRPr="00C6368A">
        <w:rPr>
          <w:rFonts w:ascii="Calibri" w:hAnsi="Calibri" w:cs="Calibri"/>
          <w:sz w:val="20"/>
          <w:szCs w:val="20"/>
        </w:rPr>
        <w:t>2</w:t>
      </w:r>
      <w:r w:rsidR="00481B81" w:rsidRPr="00C6368A">
        <w:rPr>
          <w:rFonts w:ascii="Calibri" w:hAnsi="Calibri" w:cs="Calibri"/>
          <w:sz w:val="20"/>
          <w:szCs w:val="20"/>
        </w:rPr>
        <w:t xml:space="preserve">, 1 eller </w:t>
      </w:r>
      <w:r w:rsidRPr="00C6368A">
        <w:rPr>
          <w:rFonts w:ascii="Calibri" w:hAnsi="Calibri" w:cs="Calibri"/>
          <w:sz w:val="20"/>
          <w:szCs w:val="20"/>
        </w:rPr>
        <w:t>0</w:t>
      </w:r>
      <w:r w:rsidR="00481B81" w:rsidRPr="00C6368A">
        <w:rPr>
          <w:rFonts w:ascii="Calibri" w:hAnsi="Calibri" w:cs="Calibri"/>
          <w:sz w:val="20"/>
          <w:szCs w:val="20"/>
        </w:rPr>
        <w:t xml:space="preserve"> point pr opgave (god til de bløde fag, hvor noget kan være delvist korrekt)</w:t>
      </w:r>
    </w:p>
    <w:p w14:paraId="70EC039E" w14:textId="44736EB8" w:rsidR="00327105" w:rsidRPr="00C6368A" w:rsidRDefault="00327105" w:rsidP="00481B81">
      <w:pPr>
        <w:pStyle w:val="Listeafsni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C6368A">
        <w:rPr>
          <w:rFonts w:ascii="Calibri" w:hAnsi="Calibri" w:cs="Calibri"/>
          <w:sz w:val="20"/>
          <w:szCs w:val="20"/>
        </w:rPr>
        <w:t>2 point hvis opgaven er løst, så kompetencen er demonstreret tilfredsstillende,</w:t>
      </w:r>
    </w:p>
    <w:p w14:paraId="5C8DCBC1" w14:textId="1B6B635C" w:rsidR="00327105" w:rsidRPr="00C6368A" w:rsidRDefault="00327105" w:rsidP="00481B81">
      <w:pPr>
        <w:pStyle w:val="Listeafsni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C6368A">
        <w:rPr>
          <w:rFonts w:ascii="Calibri" w:hAnsi="Calibri" w:cs="Calibri"/>
          <w:sz w:val="20"/>
          <w:szCs w:val="20"/>
        </w:rPr>
        <w:t>1 point hvis opgaven er løst delvist korrekt,</w:t>
      </w:r>
    </w:p>
    <w:p w14:paraId="474D851D" w14:textId="110AF44C" w:rsidR="00481B81" w:rsidRPr="00C6368A" w:rsidRDefault="00481B81" w:rsidP="00481B81">
      <w:pPr>
        <w:pStyle w:val="Listeafsnit"/>
        <w:numPr>
          <w:ilvl w:val="2"/>
          <w:numId w:val="2"/>
        </w:numPr>
        <w:rPr>
          <w:rFonts w:ascii="Calibri" w:hAnsi="Calibri" w:cs="Calibri"/>
          <w:sz w:val="20"/>
          <w:szCs w:val="20"/>
        </w:rPr>
      </w:pPr>
      <w:r w:rsidRPr="00C6368A">
        <w:rPr>
          <w:rFonts w:ascii="Calibri" w:hAnsi="Calibri" w:cs="Calibri"/>
          <w:sz w:val="20"/>
          <w:szCs w:val="20"/>
        </w:rPr>
        <w:t>0 point hvis opgaven ikke er løst eller løst forkert</w:t>
      </w:r>
    </w:p>
    <w:p w14:paraId="00317508" w14:textId="14B7FF42" w:rsidR="001667D4" w:rsidRPr="00257B15" w:rsidRDefault="00481B81" w:rsidP="00481B81">
      <w:pPr>
        <w:rPr>
          <w:rFonts w:ascii="Calibri" w:hAnsi="Calibri" w:cs="Calibri"/>
          <w:sz w:val="20"/>
          <w:szCs w:val="20"/>
        </w:rPr>
      </w:pPr>
      <w:r w:rsidRPr="00C6368A">
        <w:rPr>
          <w:rFonts w:ascii="Calibri" w:hAnsi="Calibri" w:cs="Calibri"/>
          <w:sz w:val="20"/>
          <w:szCs w:val="20"/>
        </w:rPr>
        <w:t>Når Prøvebeskrivelsen er godkendt</w:t>
      </w:r>
      <w:r w:rsidR="001667D4" w:rsidRPr="00C6368A">
        <w:rPr>
          <w:rFonts w:ascii="Calibri" w:hAnsi="Calibri" w:cs="Calibri"/>
          <w:sz w:val="20"/>
          <w:szCs w:val="20"/>
        </w:rPr>
        <w:t xml:space="preserve"> (</w:t>
      </w:r>
      <w:r w:rsidR="00D65BB2" w:rsidRPr="00C6368A">
        <w:rPr>
          <w:rFonts w:ascii="Calibri" w:hAnsi="Calibri" w:cs="Calibri"/>
          <w:sz w:val="20"/>
          <w:szCs w:val="20"/>
        </w:rPr>
        <w:t xml:space="preserve">af Anne Struve Christensen, </w:t>
      </w:r>
      <w:r w:rsidR="001667D4" w:rsidRPr="00C6368A">
        <w:rPr>
          <w:rFonts w:ascii="Calibri" w:hAnsi="Calibri" w:cs="Calibri"/>
          <w:sz w:val="20"/>
          <w:szCs w:val="20"/>
        </w:rPr>
        <w:t xml:space="preserve">mail </w:t>
      </w:r>
      <w:hyperlink r:id="rId13" w:history="1">
        <w:r w:rsidR="00D65BB2" w:rsidRPr="00C6368A">
          <w:rPr>
            <w:rStyle w:val="Hyperlink"/>
            <w:rFonts w:ascii="Calibri" w:hAnsi="Calibri" w:cs="Calibri"/>
            <w:sz w:val="20"/>
            <w:szCs w:val="20"/>
          </w:rPr>
          <w:t>ast@uddannelsesnaevnet.dk</w:t>
        </w:r>
      </w:hyperlink>
      <w:r w:rsidR="00D65BB2" w:rsidRPr="00C6368A">
        <w:rPr>
          <w:rFonts w:ascii="Calibri" w:hAnsi="Calibri" w:cs="Calibri"/>
          <w:sz w:val="20"/>
          <w:szCs w:val="20"/>
        </w:rPr>
        <w:t>)</w:t>
      </w:r>
      <w:r w:rsidRPr="00C6368A">
        <w:rPr>
          <w:rFonts w:ascii="Calibri" w:hAnsi="Calibri" w:cs="Calibri"/>
          <w:sz w:val="20"/>
          <w:szCs w:val="20"/>
        </w:rPr>
        <w:t xml:space="preserve">, kan du arbejde videre i de resterende dokumenter. </w:t>
      </w:r>
      <w:r w:rsidR="00ED476E" w:rsidRPr="00C6368A">
        <w:rPr>
          <w:rFonts w:ascii="Calibri" w:hAnsi="Calibri" w:cs="Calibri"/>
          <w:sz w:val="20"/>
          <w:szCs w:val="20"/>
        </w:rPr>
        <w:t xml:space="preserve">Hvis der er sat en </w:t>
      </w:r>
      <w:proofErr w:type="spellStart"/>
      <w:r w:rsidR="00ED476E" w:rsidRPr="00C6368A">
        <w:rPr>
          <w:rFonts w:ascii="Calibri" w:hAnsi="Calibri" w:cs="Calibri"/>
          <w:sz w:val="20"/>
          <w:szCs w:val="20"/>
        </w:rPr>
        <w:t>reviewer</w:t>
      </w:r>
      <w:proofErr w:type="spellEnd"/>
      <w:r w:rsidR="00ED476E" w:rsidRPr="00C6368A">
        <w:rPr>
          <w:rFonts w:ascii="Calibri" w:hAnsi="Calibri" w:cs="Calibri"/>
          <w:sz w:val="20"/>
          <w:szCs w:val="20"/>
        </w:rPr>
        <w:t xml:space="preserve"> på dit arbejde,</w:t>
      </w:r>
      <w:r w:rsidR="000E5435" w:rsidRPr="00C6368A">
        <w:rPr>
          <w:rFonts w:ascii="Calibri" w:hAnsi="Calibri" w:cs="Calibri"/>
          <w:sz w:val="20"/>
          <w:szCs w:val="20"/>
        </w:rPr>
        <w:t xml:space="preserve"> skal prøven omkring </w:t>
      </w:r>
      <w:proofErr w:type="spellStart"/>
      <w:r w:rsidR="000E5435" w:rsidRPr="00C6368A">
        <w:rPr>
          <w:rFonts w:ascii="Calibri" w:hAnsi="Calibri" w:cs="Calibri"/>
          <w:sz w:val="20"/>
          <w:szCs w:val="20"/>
        </w:rPr>
        <w:t>r</w:t>
      </w:r>
      <w:r w:rsidRPr="00C6368A">
        <w:rPr>
          <w:rFonts w:ascii="Calibri" w:hAnsi="Calibri" w:cs="Calibri"/>
          <w:sz w:val="20"/>
          <w:szCs w:val="20"/>
        </w:rPr>
        <w:t>eviewer</w:t>
      </w:r>
      <w:proofErr w:type="spellEnd"/>
      <w:r w:rsidR="000E5435" w:rsidRPr="00C6368A">
        <w:rPr>
          <w:rFonts w:ascii="Calibri" w:hAnsi="Calibri" w:cs="Calibri"/>
          <w:sz w:val="20"/>
          <w:szCs w:val="20"/>
        </w:rPr>
        <w:t xml:space="preserve"> for kommentarer, inden du sender den samlede prøve til godkendelse.</w:t>
      </w:r>
    </w:p>
    <w:p w14:paraId="09030FDB" w14:textId="21B1425C" w:rsidR="00481B81" w:rsidRPr="00C6368A" w:rsidRDefault="00481B81" w:rsidP="00481B81">
      <w:pPr>
        <w:rPr>
          <w:rFonts w:ascii="Calibri" w:hAnsi="Calibri" w:cs="Calibri"/>
          <w:sz w:val="20"/>
          <w:szCs w:val="20"/>
        </w:rPr>
      </w:pPr>
      <w:r w:rsidRPr="00257B15">
        <w:rPr>
          <w:rFonts w:ascii="Calibri" w:hAnsi="Calibri" w:cs="Calibri"/>
          <w:sz w:val="20"/>
          <w:szCs w:val="20"/>
        </w:rPr>
        <w:t xml:space="preserve">Som det sidste inden aflevering skal du læse korrektur på din prøve og sætte kommaer, så godt du kan. Bed evt. en </w:t>
      </w:r>
      <w:r w:rsidRPr="00C6368A">
        <w:rPr>
          <w:rFonts w:ascii="Calibri" w:hAnsi="Calibri" w:cs="Calibri"/>
          <w:sz w:val="20"/>
          <w:szCs w:val="20"/>
        </w:rPr>
        <w:t>kollega om hjælp.</w:t>
      </w:r>
    </w:p>
    <w:p w14:paraId="46D570E0" w14:textId="1CF690F2" w:rsidR="00FD3BFE" w:rsidRPr="00C6368A" w:rsidRDefault="000F10B3" w:rsidP="00FD3BFE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Find</w:t>
      </w:r>
      <w:r w:rsidR="00FD3BFE" w:rsidRPr="00C6368A">
        <w:rPr>
          <w:rFonts w:ascii="Calibri" w:hAnsi="Calibri" w:cs="Calibri"/>
          <w:sz w:val="20"/>
          <w:szCs w:val="20"/>
        </w:rPr>
        <w:t xml:space="preserve"> den store ”Vejledning til udvikling af prøver” </w:t>
      </w:r>
      <w:r w:rsidR="002F6DAD" w:rsidRPr="00C6368A">
        <w:rPr>
          <w:rFonts w:ascii="Calibri" w:hAnsi="Calibri" w:cs="Calibri"/>
          <w:sz w:val="20"/>
          <w:szCs w:val="20"/>
        </w:rPr>
        <w:t xml:space="preserve">på </w:t>
      </w:r>
      <w:r w:rsidR="00137DCE" w:rsidRPr="00C6368A">
        <w:rPr>
          <w:rFonts w:ascii="Calibri" w:hAnsi="Calibri" w:cs="Calibri"/>
          <w:sz w:val="20"/>
          <w:szCs w:val="20"/>
        </w:rPr>
        <w:t>Uddannelsesnævnets</w:t>
      </w:r>
      <w:r w:rsidR="002F6DAD" w:rsidRPr="00C6368A">
        <w:rPr>
          <w:rFonts w:ascii="Calibri" w:hAnsi="Calibri" w:cs="Calibri"/>
          <w:sz w:val="20"/>
          <w:szCs w:val="20"/>
        </w:rPr>
        <w:t xml:space="preserve"> hjemmeside </w:t>
      </w:r>
      <w:r w:rsidR="00FD3BFE" w:rsidRPr="00C6368A">
        <w:rPr>
          <w:rFonts w:ascii="Calibri" w:hAnsi="Calibri" w:cs="Calibri"/>
          <w:sz w:val="20"/>
          <w:szCs w:val="20"/>
        </w:rPr>
        <w:t xml:space="preserve">under </w:t>
      </w:r>
      <w:hyperlink r:id="rId14" w:anchor="proveudviklere" w:history="1">
        <w:r w:rsidR="00FD3BFE" w:rsidRPr="00C6368A">
          <w:rPr>
            <w:rStyle w:val="Hyperlink"/>
            <w:rFonts w:ascii="Calibri" w:hAnsi="Calibri" w:cs="Calibri"/>
            <w:color w:val="auto"/>
            <w:sz w:val="20"/>
            <w:szCs w:val="20"/>
          </w:rPr>
          <w:t>Til prøveudviklere</w:t>
        </w:r>
      </w:hyperlink>
      <w:r w:rsidR="00FD3BFE" w:rsidRPr="00C6368A">
        <w:rPr>
          <w:rFonts w:ascii="Calibri" w:hAnsi="Calibri" w:cs="Calibri"/>
          <w:sz w:val="20"/>
          <w:szCs w:val="20"/>
        </w:rPr>
        <w:t>.</w:t>
      </w:r>
    </w:p>
    <w:sectPr w:rsidR="00FD3BFE" w:rsidRPr="00C6368A" w:rsidSect="000F10B3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238" w:right="1077" w:bottom="295" w:left="1077" w:header="291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A4DF6" w14:textId="77777777" w:rsidR="007B7A61" w:rsidRDefault="007B7A61" w:rsidP="006C1402">
      <w:r>
        <w:separator/>
      </w:r>
    </w:p>
  </w:endnote>
  <w:endnote w:type="continuationSeparator" w:id="0">
    <w:p w14:paraId="184D3AE0" w14:textId="77777777" w:rsidR="007B7A61" w:rsidRDefault="007B7A61" w:rsidP="006C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</w:rPr>
      <w:id w:val="1301805255"/>
      <w:docPartObj>
        <w:docPartGallery w:val="Page Numbers (Bottom of Page)"/>
        <w:docPartUnique/>
      </w:docPartObj>
    </w:sdtPr>
    <w:sdtContent>
      <w:sdt>
        <w:sdtPr>
          <w:rPr>
            <w:rFonts w:cstheme="minorHAnsi"/>
          </w:rPr>
          <w:id w:val="860082579"/>
          <w:docPartObj>
            <w:docPartGallery w:val="Page Numbers (Top of Page)"/>
            <w:docPartUnique/>
          </w:docPartObj>
        </w:sdtPr>
        <w:sdtContent>
          <w:p w14:paraId="31C00427" w14:textId="77777777" w:rsidR="003944D4" w:rsidRPr="009C3537" w:rsidRDefault="003944D4">
            <w:pPr>
              <w:pStyle w:val="Sidefod"/>
              <w:jc w:val="right"/>
              <w:rPr>
                <w:rFonts w:cstheme="minorHAnsi"/>
              </w:rPr>
            </w:pPr>
            <w:r w:rsidRPr="009C3537">
              <w:rPr>
                <w:rFonts w:cstheme="minorHAnsi"/>
              </w:rPr>
              <w:t xml:space="preserve">Side </w:t>
            </w:r>
            <w:r w:rsidRPr="009C3537">
              <w:rPr>
                <w:rFonts w:cstheme="minorHAnsi"/>
              </w:rPr>
              <w:fldChar w:fldCharType="begin"/>
            </w:r>
            <w:r w:rsidRPr="009C3537">
              <w:rPr>
                <w:rFonts w:cstheme="minorHAnsi"/>
              </w:rPr>
              <w:instrText>PAGE</w:instrText>
            </w:r>
            <w:r w:rsidRPr="009C3537">
              <w:rPr>
                <w:rFonts w:cstheme="minorHAnsi"/>
              </w:rPr>
              <w:fldChar w:fldCharType="separate"/>
            </w:r>
            <w:r w:rsidR="006B4026">
              <w:rPr>
                <w:rFonts w:cstheme="minorHAnsi"/>
                <w:noProof/>
              </w:rPr>
              <w:t>2</w:t>
            </w:r>
            <w:r w:rsidRPr="009C3537">
              <w:rPr>
                <w:rFonts w:cstheme="minorHAnsi"/>
              </w:rPr>
              <w:fldChar w:fldCharType="end"/>
            </w:r>
            <w:r w:rsidRPr="009C3537">
              <w:rPr>
                <w:rFonts w:cstheme="minorHAnsi"/>
              </w:rPr>
              <w:t xml:space="preserve"> af </w:t>
            </w:r>
            <w:r w:rsidRPr="009C3537">
              <w:rPr>
                <w:rFonts w:cstheme="minorHAnsi"/>
              </w:rPr>
              <w:fldChar w:fldCharType="begin"/>
            </w:r>
            <w:r w:rsidRPr="009C3537">
              <w:rPr>
                <w:rFonts w:cstheme="minorHAnsi"/>
              </w:rPr>
              <w:instrText>NUMPAGES</w:instrText>
            </w:r>
            <w:r w:rsidRPr="009C3537">
              <w:rPr>
                <w:rFonts w:cstheme="minorHAnsi"/>
              </w:rPr>
              <w:fldChar w:fldCharType="separate"/>
            </w:r>
            <w:r w:rsidR="006B4026">
              <w:rPr>
                <w:rFonts w:cstheme="minorHAnsi"/>
                <w:noProof/>
              </w:rPr>
              <w:t>2</w:t>
            </w:r>
            <w:r w:rsidRPr="009C3537">
              <w:rPr>
                <w:rFonts w:cstheme="minorHAnsi"/>
              </w:rPr>
              <w:fldChar w:fldCharType="end"/>
            </w:r>
          </w:p>
        </w:sdtContent>
      </w:sdt>
    </w:sdtContent>
  </w:sdt>
  <w:p w14:paraId="2E6C2C27" w14:textId="77777777" w:rsidR="003944D4" w:rsidRDefault="003944D4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3F71B" w14:textId="77777777" w:rsidR="003944D4" w:rsidRPr="003944D4" w:rsidRDefault="003944D4" w:rsidP="006C1402">
    <w:pPr>
      <w:pStyle w:val="Sidefod"/>
      <w:jc w:val="center"/>
      <w:rPr>
        <w:sz w:val="18"/>
        <w:szCs w:val="18"/>
      </w:rPr>
    </w:pPr>
    <w:r w:rsidRPr="003944D4">
      <w:rPr>
        <w:noProof/>
        <w:sz w:val="18"/>
        <w:szCs w:val="18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7C8A577" wp14:editId="5780949B">
              <wp:simplePos x="0" y="0"/>
              <wp:positionH relativeFrom="column">
                <wp:posOffset>0</wp:posOffset>
              </wp:positionH>
              <wp:positionV relativeFrom="paragraph">
                <wp:posOffset>55880</wp:posOffset>
              </wp:positionV>
              <wp:extent cx="6216650" cy="0"/>
              <wp:effectExtent l="0" t="0" r="0" b="0"/>
              <wp:wrapNone/>
              <wp:docPr id="2" name="Lige forbindels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66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FDF982" id="Lige forbindels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4pt" to="489.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" o:allowincell="f"/>
          </w:pict>
        </mc:Fallback>
      </mc:AlternateContent>
    </w:r>
  </w:p>
  <w:p w14:paraId="217B92A3" w14:textId="77777777" w:rsidR="001138F9" w:rsidRDefault="003944D4" w:rsidP="001138F9">
    <w:pPr>
      <w:pStyle w:val="Sidefod"/>
      <w:tabs>
        <w:tab w:val="clear" w:pos="9638"/>
        <w:tab w:val="right" w:pos="9781"/>
      </w:tabs>
      <w:jc w:val="center"/>
      <w:rPr>
        <w:sz w:val="18"/>
        <w:szCs w:val="18"/>
      </w:rPr>
    </w:pPr>
    <w:r w:rsidRPr="003944D4">
      <w:rPr>
        <w:sz w:val="18"/>
        <w:szCs w:val="18"/>
      </w:rPr>
      <w:t xml:space="preserve">Efteruddannelsesudvalget for Handel, Administration, Kommunikation &amp; Ledelse </w:t>
    </w:r>
    <w:r w:rsidRPr="003944D4">
      <w:rPr>
        <w:sz w:val="18"/>
        <w:szCs w:val="18"/>
      </w:rPr>
      <w:sym w:font="Symbol" w:char="F0B7"/>
    </w:r>
    <w:r w:rsidRPr="003944D4">
      <w:rPr>
        <w:sz w:val="18"/>
        <w:szCs w:val="18"/>
      </w:rPr>
      <w:t xml:space="preserve"> </w:t>
    </w:r>
    <w:r w:rsidR="001138F9">
      <w:rPr>
        <w:sz w:val="18"/>
        <w:szCs w:val="18"/>
      </w:rPr>
      <w:t xml:space="preserve">Vesterbrogade 6D, 4. sal </w:t>
    </w:r>
    <w:r w:rsidRPr="003944D4">
      <w:rPr>
        <w:sz w:val="18"/>
        <w:szCs w:val="18"/>
      </w:rPr>
      <w:t xml:space="preserve"> </w:t>
    </w:r>
    <w:r w:rsidRPr="003944D4">
      <w:rPr>
        <w:sz w:val="18"/>
        <w:szCs w:val="18"/>
      </w:rPr>
      <w:sym w:font="Symbol" w:char="F0B7"/>
    </w:r>
    <w:r w:rsidRPr="003944D4">
      <w:rPr>
        <w:sz w:val="18"/>
        <w:szCs w:val="18"/>
      </w:rPr>
      <w:t xml:space="preserve"> </w:t>
    </w:r>
  </w:p>
  <w:p w14:paraId="1CB54A2A" w14:textId="77777777" w:rsidR="003944D4" w:rsidRPr="003944D4" w:rsidRDefault="003944D4" w:rsidP="001138F9">
    <w:pPr>
      <w:pStyle w:val="Sidefod"/>
      <w:tabs>
        <w:tab w:val="clear" w:pos="9638"/>
        <w:tab w:val="right" w:pos="9781"/>
      </w:tabs>
      <w:jc w:val="center"/>
      <w:rPr>
        <w:sz w:val="18"/>
        <w:szCs w:val="18"/>
        <w:lang w:val="de-DE"/>
      </w:rPr>
    </w:pPr>
    <w:r w:rsidRPr="003944D4">
      <w:rPr>
        <w:sz w:val="18"/>
        <w:szCs w:val="18"/>
      </w:rPr>
      <w:t>1</w:t>
    </w:r>
    <w:r w:rsidR="001138F9">
      <w:rPr>
        <w:sz w:val="18"/>
        <w:szCs w:val="18"/>
      </w:rPr>
      <w:t>620</w:t>
    </w:r>
    <w:r w:rsidRPr="003944D4">
      <w:rPr>
        <w:sz w:val="18"/>
        <w:szCs w:val="18"/>
      </w:rPr>
      <w:t xml:space="preserve"> København </w:t>
    </w:r>
    <w:r w:rsidR="006B4026">
      <w:rPr>
        <w:sz w:val="18"/>
        <w:szCs w:val="18"/>
      </w:rPr>
      <w:t>V</w:t>
    </w:r>
    <w:r w:rsidR="001138F9" w:rsidRPr="003944D4">
      <w:rPr>
        <w:sz w:val="18"/>
        <w:szCs w:val="18"/>
        <w:lang w:val="de-DE"/>
      </w:rPr>
      <w:t xml:space="preserve">  </w:t>
    </w:r>
    <w:r w:rsidR="001138F9" w:rsidRPr="003944D4">
      <w:rPr>
        <w:sz w:val="18"/>
        <w:szCs w:val="18"/>
      </w:rPr>
      <w:sym w:font="Symbol" w:char="F0B7"/>
    </w:r>
    <w:r w:rsidR="001138F9" w:rsidRPr="003944D4">
      <w:rPr>
        <w:sz w:val="18"/>
        <w:szCs w:val="18"/>
        <w:lang w:val="de-DE"/>
      </w:rPr>
      <w:t xml:space="preserve">  </w:t>
    </w:r>
    <w:r w:rsidRPr="00897AEB">
      <w:rPr>
        <w:sz w:val="18"/>
        <w:szCs w:val="18"/>
      </w:rPr>
      <w:t xml:space="preserve">Tlf.: 33 36 66 00 </w:t>
    </w:r>
    <w:r w:rsidR="001138F9" w:rsidRPr="00897AEB">
      <w:rPr>
        <w:sz w:val="18"/>
        <w:szCs w:val="18"/>
      </w:rPr>
      <w:t xml:space="preserve"> </w:t>
    </w:r>
    <w:r w:rsidRPr="003944D4">
      <w:rPr>
        <w:sz w:val="18"/>
        <w:szCs w:val="18"/>
      </w:rPr>
      <w:sym w:font="Symbol" w:char="F0B7"/>
    </w:r>
    <w:r w:rsidR="001138F9">
      <w:rPr>
        <w:sz w:val="18"/>
        <w:szCs w:val="18"/>
      </w:rPr>
      <w:t xml:space="preserve"> </w:t>
    </w:r>
    <w:r w:rsidRPr="00897AEB">
      <w:rPr>
        <w:sz w:val="18"/>
        <w:szCs w:val="18"/>
      </w:rPr>
      <w:t xml:space="preserve"> </w:t>
    </w:r>
    <w:hyperlink r:id="rId1" w:history="1">
      <w:r w:rsidR="00887458" w:rsidRPr="00A321EB">
        <w:rPr>
          <w:rStyle w:val="Hyperlink"/>
          <w:sz w:val="18"/>
          <w:szCs w:val="18"/>
        </w:rPr>
        <w:t>www.uddannelsesnaevnet.dk</w:t>
      </w:r>
    </w:hyperlink>
    <w:r w:rsidRPr="003944D4">
      <w:rPr>
        <w:sz w:val="18"/>
        <w:szCs w:val="18"/>
        <w:lang w:val="de-DE"/>
      </w:rPr>
      <w:t xml:space="preserve">  </w:t>
    </w:r>
    <w:r w:rsidRPr="003944D4">
      <w:rPr>
        <w:sz w:val="18"/>
        <w:szCs w:val="18"/>
      </w:rPr>
      <w:sym w:font="Symbol" w:char="F0B7"/>
    </w:r>
    <w:r w:rsidRPr="003944D4">
      <w:rPr>
        <w:sz w:val="18"/>
        <w:szCs w:val="18"/>
        <w:lang w:val="de-DE"/>
      </w:rPr>
      <w:t xml:space="preserve">  </w:t>
    </w:r>
    <w:proofErr w:type="spellStart"/>
    <w:proofErr w:type="gramStart"/>
    <w:r w:rsidRPr="003944D4">
      <w:rPr>
        <w:sz w:val="18"/>
        <w:szCs w:val="18"/>
        <w:lang w:val="de-DE"/>
      </w:rPr>
      <w:t>E-mail</w:t>
    </w:r>
    <w:proofErr w:type="spellEnd"/>
    <w:r w:rsidRPr="003944D4">
      <w:rPr>
        <w:sz w:val="18"/>
        <w:szCs w:val="18"/>
        <w:lang w:val="de-DE"/>
      </w:rPr>
      <w:t xml:space="preserve"> :</w:t>
    </w:r>
    <w:proofErr w:type="gramEnd"/>
    <w:r w:rsidRPr="003944D4">
      <w:rPr>
        <w:sz w:val="18"/>
        <w:szCs w:val="18"/>
        <w:lang w:val="de-DE"/>
      </w:rPr>
      <w:t xml:space="preserve"> </w:t>
    </w:r>
    <w:hyperlink r:id="rId2" w:history="1">
      <w:r w:rsidRPr="003944D4">
        <w:rPr>
          <w:rStyle w:val="Hyperlink"/>
          <w:sz w:val="18"/>
          <w:szCs w:val="18"/>
          <w:lang w:val="de-DE"/>
        </w:rPr>
        <w:t>hakl@uddannelsesnaevnet.dk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5768F" w14:textId="77777777" w:rsidR="007B7A61" w:rsidRDefault="007B7A61" w:rsidP="006C1402">
      <w:r>
        <w:separator/>
      </w:r>
    </w:p>
  </w:footnote>
  <w:footnote w:type="continuationSeparator" w:id="0">
    <w:p w14:paraId="2DE1046F" w14:textId="77777777" w:rsidR="007B7A61" w:rsidRDefault="007B7A61" w:rsidP="006C1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04AC1" w14:textId="77777777" w:rsidR="003944D4" w:rsidRDefault="003944D4">
    <w:pPr>
      <w:pStyle w:val="Sidehoved"/>
    </w:pPr>
  </w:p>
  <w:p w14:paraId="66A0CB04" w14:textId="77777777" w:rsidR="003944D4" w:rsidRDefault="003944D4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9C97A" w14:textId="77777777" w:rsidR="003944D4" w:rsidRPr="003944D4" w:rsidRDefault="00A40F9F" w:rsidP="003944D4">
    <w:pPr>
      <w:pStyle w:val="Overskrift1"/>
    </w:pPr>
    <w:r>
      <w:t>E</w:t>
    </w:r>
    <w:r w:rsidR="003944D4" w:rsidRPr="003944D4">
      <w:t>fteruddannelsesudvalget for</w:t>
    </w:r>
  </w:p>
  <w:p w14:paraId="36133A44" w14:textId="77777777" w:rsidR="003944D4" w:rsidRPr="003944D4" w:rsidRDefault="003944D4" w:rsidP="003944D4">
    <w:pPr>
      <w:pStyle w:val="Overskrift1"/>
      <w:rPr>
        <w:rFonts w:ascii="CG Omega" w:hAnsi="CG Omega"/>
      </w:rPr>
    </w:pPr>
    <w:r w:rsidRPr="003944D4">
      <w:rPr>
        <w:rFonts w:ascii="CG Omega" w:hAnsi="CG Omega"/>
      </w:rPr>
      <w:t>Handel, Administration, Kommunikation &amp; Ledelse</w:t>
    </w:r>
  </w:p>
  <w:p w14:paraId="4B820B2F" w14:textId="4AC2E404" w:rsidR="003944D4" w:rsidRPr="00AB5C88" w:rsidRDefault="003944D4" w:rsidP="00AB5C88">
    <w:pPr>
      <w:rPr>
        <w:rFonts w:ascii="CG Omega" w:hAnsi="CG Omega"/>
        <w:sz w:val="28"/>
        <w:szCs w:val="28"/>
      </w:rPr>
    </w:pPr>
    <w:r w:rsidRPr="003944D4">
      <w:rPr>
        <w:rFonts w:ascii="CG Omega" w:hAnsi="CG Omega"/>
        <w:noProof/>
        <w:sz w:val="28"/>
        <w:szCs w:val="28"/>
        <w:lang w:eastAsia="da-DK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427EE4B" wp14:editId="3DBB7111">
              <wp:simplePos x="0" y="0"/>
              <wp:positionH relativeFrom="column">
                <wp:posOffset>0</wp:posOffset>
              </wp:positionH>
              <wp:positionV relativeFrom="paragraph">
                <wp:posOffset>118110</wp:posOffset>
              </wp:positionV>
              <wp:extent cx="6216650" cy="0"/>
              <wp:effectExtent l="0" t="0" r="33020" b="28575"/>
              <wp:wrapNone/>
              <wp:docPr id="1" name="Lige forbindel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66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3C7900" id="Lige forbindels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3pt" to="489.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"/>
          </w:pict>
        </mc:Fallback>
      </mc:AlternateContent>
    </w:r>
    <w:r w:rsidRPr="003944D4">
      <w:rPr>
        <w:rFonts w:ascii="CG Omega" w:hAnsi="CG Omega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333866"/>
    <w:multiLevelType w:val="hybridMultilevel"/>
    <w:tmpl w:val="A9A6ED34"/>
    <w:lvl w:ilvl="0" w:tplc="040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73B77C76"/>
    <w:multiLevelType w:val="hybridMultilevel"/>
    <w:tmpl w:val="01B036A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981384">
    <w:abstractNumId w:val="0"/>
  </w:num>
  <w:num w:numId="2" w16cid:durableId="1203907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026"/>
    <w:rsid w:val="0003782C"/>
    <w:rsid w:val="000567CD"/>
    <w:rsid w:val="000827BD"/>
    <w:rsid w:val="000A3E14"/>
    <w:rsid w:val="000C1E77"/>
    <w:rsid w:val="000C3925"/>
    <w:rsid w:val="000D52EE"/>
    <w:rsid w:val="000E5435"/>
    <w:rsid w:val="000F10B3"/>
    <w:rsid w:val="001138F9"/>
    <w:rsid w:val="00122661"/>
    <w:rsid w:val="00137DCE"/>
    <w:rsid w:val="001410FE"/>
    <w:rsid w:val="001424F4"/>
    <w:rsid w:val="001667D4"/>
    <w:rsid w:val="002003B1"/>
    <w:rsid w:val="00227F1B"/>
    <w:rsid w:val="00233EE1"/>
    <w:rsid w:val="00257B15"/>
    <w:rsid w:val="00267B21"/>
    <w:rsid w:val="0028444E"/>
    <w:rsid w:val="0029653D"/>
    <w:rsid w:val="00297A20"/>
    <w:rsid w:val="002F6DAD"/>
    <w:rsid w:val="003102DE"/>
    <w:rsid w:val="00315AA4"/>
    <w:rsid w:val="00316871"/>
    <w:rsid w:val="00321019"/>
    <w:rsid w:val="00327105"/>
    <w:rsid w:val="00387944"/>
    <w:rsid w:val="003944D4"/>
    <w:rsid w:val="00397F3F"/>
    <w:rsid w:val="003A0069"/>
    <w:rsid w:val="003B1FC9"/>
    <w:rsid w:val="003F08B4"/>
    <w:rsid w:val="00402C4E"/>
    <w:rsid w:val="00446F01"/>
    <w:rsid w:val="0045080D"/>
    <w:rsid w:val="00481B81"/>
    <w:rsid w:val="004A3523"/>
    <w:rsid w:val="004D12B3"/>
    <w:rsid w:val="004D2862"/>
    <w:rsid w:val="005178D9"/>
    <w:rsid w:val="005921CA"/>
    <w:rsid w:val="00592386"/>
    <w:rsid w:val="0059782D"/>
    <w:rsid w:val="005A1BD8"/>
    <w:rsid w:val="005A3C9F"/>
    <w:rsid w:val="005B1FBA"/>
    <w:rsid w:val="005C1F41"/>
    <w:rsid w:val="005D7A92"/>
    <w:rsid w:val="00601E5B"/>
    <w:rsid w:val="00611E28"/>
    <w:rsid w:val="0064403F"/>
    <w:rsid w:val="006A7D18"/>
    <w:rsid w:val="006B4026"/>
    <w:rsid w:val="006C1402"/>
    <w:rsid w:val="00742681"/>
    <w:rsid w:val="00747282"/>
    <w:rsid w:val="0075107A"/>
    <w:rsid w:val="00770C9A"/>
    <w:rsid w:val="007B7A61"/>
    <w:rsid w:val="00886723"/>
    <w:rsid w:val="00887458"/>
    <w:rsid w:val="00897AEB"/>
    <w:rsid w:val="008B7DC0"/>
    <w:rsid w:val="008C3477"/>
    <w:rsid w:val="008D7851"/>
    <w:rsid w:val="008E2FE9"/>
    <w:rsid w:val="008E52EA"/>
    <w:rsid w:val="00910306"/>
    <w:rsid w:val="00934D89"/>
    <w:rsid w:val="009713AB"/>
    <w:rsid w:val="00990BC3"/>
    <w:rsid w:val="009B00B3"/>
    <w:rsid w:val="009B4A13"/>
    <w:rsid w:val="009C3537"/>
    <w:rsid w:val="009D567E"/>
    <w:rsid w:val="009E4181"/>
    <w:rsid w:val="009E7A88"/>
    <w:rsid w:val="00A16F89"/>
    <w:rsid w:val="00A40F9F"/>
    <w:rsid w:val="00A71C39"/>
    <w:rsid w:val="00A85228"/>
    <w:rsid w:val="00AB40E1"/>
    <w:rsid w:val="00AB5C88"/>
    <w:rsid w:val="00AD4CDF"/>
    <w:rsid w:val="00AE5C2E"/>
    <w:rsid w:val="00AE6886"/>
    <w:rsid w:val="00AF501F"/>
    <w:rsid w:val="00B06DF5"/>
    <w:rsid w:val="00B14651"/>
    <w:rsid w:val="00B21FDE"/>
    <w:rsid w:val="00B273E4"/>
    <w:rsid w:val="00B33143"/>
    <w:rsid w:val="00B361B8"/>
    <w:rsid w:val="00B45FF4"/>
    <w:rsid w:val="00B539FB"/>
    <w:rsid w:val="00B54795"/>
    <w:rsid w:val="00B61359"/>
    <w:rsid w:val="00B84582"/>
    <w:rsid w:val="00BB41BA"/>
    <w:rsid w:val="00BE45C2"/>
    <w:rsid w:val="00C60E6B"/>
    <w:rsid w:val="00C6368A"/>
    <w:rsid w:val="00C919C4"/>
    <w:rsid w:val="00CA2E5C"/>
    <w:rsid w:val="00CB7191"/>
    <w:rsid w:val="00CE676B"/>
    <w:rsid w:val="00D079C8"/>
    <w:rsid w:val="00D627F5"/>
    <w:rsid w:val="00D65BB2"/>
    <w:rsid w:val="00D678F6"/>
    <w:rsid w:val="00D91B70"/>
    <w:rsid w:val="00DD5087"/>
    <w:rsid w:val="00E110A1"/>
    <w:rsid w:val="00E20FD9"/>
    <w:rsid w:val="00E437EB"/>
    <w:rsid w:val="00E60933"/>
    <w:rsid w:val="00E82CEB"/>
    <w:rsid w:val="00E87AE5"/>
    <w:rsid w:val="00EA7E89"/>
    <w:rsid w:val="00EB1CF3"/>
    <w:rsid w:val="00ED476E"/>
    <w:rsid w:val="00EE2857"/>
    <w:rsid w:val="00F03F2E"/>
    <w:rsid w:val="00F13FC3"/>
    <w:rsid w:val="00F86819"/>
    <w:rsid w:val="00F90F19"/>
    <w:rsid w:val="00FA63A6"/>
    <w:rsid w:val="00FD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83BBC"/>
  <w15:docId w15:val="{37AB4ABE-FFD4-4476-9038-D04C17CC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ko-KR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B81"/>
    <w:pPr>
      <w:spacing w:after="160" w:line="259" w:lineRule="auto"/>
    </w:pPr>
    <w:rPr>
      <w:rFonts w:eastAsiaTheme="minorHAnsi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944D4"/>
    <w:pPr>
      <w:spacing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944D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944D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944D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944D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944D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944D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944D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944D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944D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944D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944D4"/>
    <w:rPr>
      <w:rFonts w:asciiTheme="majorHAnsi" w:eastAsiaTheme="majorEastAsia" w:hAnsiTheme="majorHAnsi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944D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944D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944D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944D4"/>
    <w:rPr>
      <w:rFonts w:asciiTheme="majorHAnsi" w:eastAsiaTheme="majorEastAsia" w:hAnsiTheme="majorHAnsi" w:cstheme="majorBidi"/>
      <w:i/>
      <w:iCs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944D4"/>
    <w:rPr>
      <w:rFonts w:asciiTheme="majorHAnsi" w:eastAsiaTheme="majorEastAsia" w:hAnsiTheme="majorHAnsi" w:cstheme="majorBidi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944D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Normal"/>
    <w:next w:val="Normal"/>
    <w:link w:val="TitelTegn"/>
    <w:uiPriority w:val="10"/>
    <w:qFormat/>
    <w:rsid w:val="003944D4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3944D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44D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44D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k">
    <w:name w:val="Strong"/>
    <w:uiPriority w:val="22"/>
    <w:qFormat/>
    <w:rsid w:val="003944D4"/>
    <w:rPr>
      <w:b/>
      <w:bCs/>
    </w:rPr>
  </w:style>
  <w:style w:type="character" w:styleId="Fremhv">
    <w:name w:val="Emphasis"/>
    <w:uiPriority w:val="20"/>
    <w:qFormat/>
    <w:rsid w:val="003944D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nafstand">
    <w:name w:val="No Spacing"/>
    <w:basedOn w:val="Normal"/>
    <w:link w:val="IngenafstandTegn"/>
    <w:uiPriority w:val="1"/>
    <w:qFormat/>
    <w:rsid w:val="003944D4"/>
    <w:pPr>
      <w:spacing w:after="0"/>
    </w:pPr>
  </w:style>
  <w:style w:type="character" w:customStyle="1" w:styleId="IngenafstandTegn">
    <w:name w:val="Ingen afstand Tegn"/>
    <w:basedOn w:val="Standardskrifttypeiafsnit"/>
    <w:link w:val="Ingenafstand"/>
    <w:uiPriority w:val="1"/>
    <w:rsid w:val="00742681"/>
  </w:style>
  <w:style w:type="paragraph" w:styleId="Listeafsnit">
    <w:name w:val="List Paragraph"/>
    <w:basedOn w:val="Normal"/>
    <w:uiPriority w:val="34"/>
    <w:qFormat/>
    <w:rsid w:val="003944D4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3944D4"/>
    <w:pPr>
      <w:spacing w:before="200" w:after="0"/>
      <w:ind w:left="360" w:right="360"/>
    </w:pPr>
    <w:rPr>
      <w:i/>
      <w:iCs/>
    </w:rPr>
  </w:style>
  <w:style w:type="character" w:customStyle="1" w:styleId="CitatTegn">
    <w:name w:val="Citat Tegn"/>
    <w:basedOn w:val="Standardskrifttypeiafsnit"/>
    <w:link w:val="Citat"/>
    <w:uiPriority w:val="29"/>
    <w:rsid w:val="003944D4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944D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944D4"/>
    <w:rPr>
      <w:b/>
      <w:bCs/>
      <w:i/>
      <w:iCs/>
    </w:rPr>
  </w:style>
  <w:style w:type="character" w:styleId="Svagfremhvning">
    <w:name w:val="Subtle Emphasis"/>
    <w:uiPriority w:val="19"/>
    <w:qFormat/>
    <w:rsid w:val="003944D4"/>
    <w:rPr>
      <w:i/>
      <w:iCs/>
    </w:rPr>
  </w:style>
  <w:style w:type="character" w:styleId="Kraftigfremhvning">
    <w:name w:val="Intense Emphasis"/>
    <w:uiPriority w:val="21"/>
    <w:qFormat/>
    <w:rsid w:val="003944D4"/>
    <w:rPr>
      <w:b/>
      <w:bCs/>
    </w:rPr>
  </w:style>
  <w:style w:type="character" w:styleId="Svaghenvisning">
    <w:name w:val="Subtle Reference"/>
    <w:uiPriority w:val="31"/>
    <w:qFormat/>
    <w:rsid w:val="003944D4"/>
    <w:rPr>
      <w:smallCaps/>
    </w:rPr>
  </w:style>
  <w:style w:type="character" w:styleId="Kraftighenvisning">
    <w:name w:val="Intense Reference"/>
    <w:uiPriority w:val="32"/>
    <w:qFormat/>
    <w:rsid w:val="003944D4"/>
    <w:rPr>
      <w:smallCaps/>
      <w:spacing w:val="5"/>
      <w:u w:val="single"/>
    </w:rPr>
  </w:style>
  <w:style w:type="character" w:styleId="Bogenstitel">
    <w:name w:val="Book Title"/>
    <w:uiPriority w:val="33"/>
    <w:qFormat/>
    <w:rsid w:val="003944D4"/>
    <w:rPr>
      <w:i/>
      <w:i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3944D4"/>
    <w:pPr>
      <w:outlineLvl w:val="9"/>
    </w:pPr>
    <w:rPr>
      <w:lang w:bidi="en-US"/>
    </w:rPr>
  </w:style>
  <w:style w:type="paragraph" w:customStyle="1" w:styleId="Typografi2">
    <w:name w:val="Typografi2"/>
    <w:basedOn w:val="Normal"/>
    <w:rsid w:val="00742681"/>
  </w:style>
  <w:style w:type="paragraph" w:styleId="Sidehoved">
    <w:name w:val="header"/>
    <w:basedOn w:val="Normal"/>
    <w:link w:val="SidehovedTegn"/>
    <w:unhideWhenUsed/>
    <w:rsid w:val="006C140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C1402"/>
    <w:rPr>
      <w:szCs w:val="24"/>
    </w:rPr>
  </w:style>
  <w:style w:type="paragraph" w:styleId="Sidefod">
    <w:name w:val="footer"/>
    <w:basedOn w:val="Normal"/>
    <w:link w:val="SidefodTegn"/>
    <w:uiPriority w:val="99"/>
    <w:unhideWhenUsed/>
    <w:rsid w:val="006C140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6C1402"/>
    <w:rPr>
      <w:szCs w:val="24"/>
    </w:rPr>
  </w:style>
  <w:style w:type="character" w:styleId="Hyperlink">
    <w:name w:val="Hyperlink"/>
    <w:basedOn w:val="Standardskrifttypeiafsnit"/>
    <w:rsid w:val="006C1402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47282"/>
    <w:rPr>
      <w:color w:val="605E5C"/>
      <w:shd w:val="clear" w:color="auto" w:fill="E1DFDD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003B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003B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003B1"/>
    <w:rPr>
      <w:rFonts w:eastAsiaTheme="minorHAnsi"/>
      <w:sz w:val="20"/>
      <w:szCs w:val="20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003B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003B1"/>
    <w:rPr>
      <w:rFonts w:eastAsiaTheme="minorHAnsi"/>
      <w:b/>
      <w:bCs/>
      <w:sz w:val="20"/>
      <w:szCs w:val="20"/>
      <w:lang w:eastAsia="en-US"/>
    </w:rPr>
  </w:style>
  <w:style w:type="character" w:styleId="BesgtLink">
    <w:name w:val="FollowedHyperlink"/>
    <w:basedOn w:val="Standardskrifttypeiafsnit"/>
    <w:uiPriority w:val="99"/>
    <w:semiHidden/>
    <w:unhideWhenUsed/>
    <w:rsid w:val="00FD3B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st@uddannelsesnaevnet.dk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p@uddannelsesnaevnet.dk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ddannelsesnaevnet.dk/for-skoler/am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ddannelsesnaevnet.dk/for-skoler/am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hakl@uddannelsesnaevnet.dk" TargetMode="External"/><Relationship Id="rId1" Type="http://schemas.openxmlformats.org/officeDocument/2006/relationships/hyperlink" Target="http://www.uddannelsesnaevnet.d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uddannelsesnaevnet.sharepoint.com/Journal/Dokumenter/Forms/HAKLs%20brevpapir/HAKL%20brevpapir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isk kontor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HAKLs brevpapir" ma:contentTypeID="0x010100EB74CFEB771A4F42B91BDF0EE66A72910A0009751C0E5CF32E4F877C035585725A2A" ma:contentTypeVersion="26" ma:contentTypeDescription="" ma:contentTypeScope="" ma:versionID="f7bcd70982cea56581b3de896d1f36e6">
  <xsd:schema xmlns:xsd="http://www.w3.org/2001/XMLSchema" xmlns:xs="http://www.w3.org/2001/XMLSchema" xmlns:p="http://schemas.microsoft.com/office/2006/metadata/properties" xmlns:ns2="7c2dc5c7-cbca-4a47-8141-8e56d40f946a" xmlns:ns3="0e532ab1-9096-426e-9f87-c68153782496" targetNamespace="http://schemas.microsoft.com/office/2006/metadata/properties" ma:root="true" ma:fieldsID="1978a20fc10295a8e0710ddc3790d7a3" ns2:_="" ns3:_="">
    <xsd:import namespace="7c2dc5c7-cbca-4a47-8141-8e56d40f946a"/>
    <xsd:import namespace="0e532ab1-9096-426e-9f87-c6815378249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dc5c7-cbca-4a47-8141-8e56d40f94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32ab1-9096-426e-9f87-c6815378249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displayName="Billedmærker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c2dc5c7-cbca-4a47-8141-8e56d40f946a">UDD0-9-304669</_dlc_DocId>
    <_dlc_DocIdUrl xmlns="7c2dc5c7-cbca-4a47-8141-8e56d40f946a">
      <Url>https://uddannelsesnaevnet.sharepoint.com/Journal/_layouts/15/DocIdRedir.aspx?ID=UDD0-9-304669</Url>
      <Description>UDD0-9-304669</Description>
    </_dlc_DocIdUrl>
    <lcf76f155ced4ddcb4097134ff3c332f xmlns="0e532ab1-9096-426e-9f87-c68153782496" xsi:nil="true"/>
  </documentManagement>
</p:properties>
</file>

<file path=customXml/itemProps1.xml><?xml version="1.0" encoding="utf-8"?>
<ds:datastoreItem xmlns:ds="http://schemas.openxmlformats.org/officeDocument/2006/customXml" ds:itemID="{0F30A8C0-DA1D-4E54-8652-7898AB54F9C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BA47E95-9B5F-4020-9F3D-7A56330850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0F4E90-8631-4EBC-A9DB-01BFB931B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2dc5c7-cbca-4a47-8141-8e56d40f946a"/>
    <ds:schemaRef ds:uri="0e532ab1-9096-426e-9f87-c681537824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6151E3-8814-4D95-A1E6-25C0FAE120FC}">
  <ds:schemaRefs>
    <ds:schemaRef ds:uri="http://schemas.microsoft.com/office/2006/metadata/properties"/>
    <ds:schemaRef ds:uri="http://schemas.microsoft.com/office/infopath/2007/PartnerControls"/>
    <ds:schemaRef ds:uri="7c2dc5c7-cbca-4a47-8141-8e56d40f946a"/>
    <ds:schemaRef ds:uri="0e532ab1-9096-426e-9f87-c681537824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HAKL%20brevpapir.dotx</Template>
  <TotalTime>9</TotalTime>
  <Pages>1</Pages>
  <Words>619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Pedersen</dc:creator>
  <cp:lastModifiedBy>Karina Pedersen</cp:lastModifiedBy>
  <cp:revision>6</cp:revision>
  <cp:lastPrinted>2021-07-08T10:30:00Z</cp:lastPrinted>
  <dcterms:created xsi:type="dcterms:W3CDTF">2026-07-09T11:46:00Z</dcterms:created>
  <dcterms:modified xsi:type="dcterms:W3CDTF">2026-08-11T09:02:00Z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0x010100EB74CFEB771A4F42B91BDF0EE66A72910A0009751C0E5CF32E4F877C035585725A2A</vt:lpwstr>
  </property>
  <property fmtid="{D5CDD505-2E9C-101B-9397-08002B2CF9AE}" pid="3" name="_dlc_DocIdItemGuid">
    <vt:lpwstr>3dfb3866-a1b3-49cb-b641-a155a9f37329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MediaServiceImageTags">
    <vt:lpwstr/>
  </property>
</Properties>
</file>