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C787" w14:textId="77777777" w:rsidR="00481B81" w:rsidRPr="00315AA4" w:rsidRDefault="00481B81" w:rsidP="00481B81">
      <w:pPr>
        <w:pStyle w:val="Overskrift1"/>
        <w:rPr>
          <w:rFonts w:ascii="Calibri" w:hAnsi="Calibri" w:cs="Calibri"/>
        </w:rPr>
      </w:pPr>
      <w:r w:rsidRPr="00315AA4">
        <w:rPr>
          <w:rFonts w:ascii="Calibri" w:hAnsi="Calibri" w:cs="Calibri"/>
        </w:rPr>
        <w:t>Quick guide Casebaserede AMU-prøver</w:t>
      </w:r>
    </w:p>
    <w:p w14:paraId="0C755698" w14:textId="77777777" w:rsidR="00481B81" w:rsidRPr="00EF397D" w:rsidRDefault="00481B81" w:rsidP="00481B81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Når du skal arbejde med casebaserede AMU-prøver, er det disse dokumenter, du skal arbejde i:</w:t>
      </w:r>
    </w:p>
    <w:p w14:paraId="0C87C2D0" w14:textId="62C6ED1C" w:rsidR="00481B81" w:rsidRPr="00EF397D" w:rsidRDefault="00095B5B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 til casebaseret - p</w:t>
      </w:r>
      <w:r w:rsidR="00481B81" w:rsidRPr="00415B9A">
        <w:rPr>
          <w:rFonts w:ascii="Calibri" w:hAnsi="Calibri" w:cs="Calibri"/>
          <w:b/>
          <w:bCs/>
          <w:sz w:val="20"/>
          <w:szCs w:val="20"/>
        </w:rPr>
        <w:t>røvebeskrivelse</w:t>
      </w:r>
      <w:r w:rsidR="00481B81" w:rsidRPr="00EF397D">
        <w:rPr>
          <w:rFonts w:ascii="Calibri" w:hAnsi="Calibri" w:cs="Calibri"/>
          <w:sz w:val="20"/>
          <w:szCs w:val="20"/>
        </w:rPr>
        <w:t xml:space="preserve"> – dette dokument er til Uddannelsesnævnet</w:t>
      </w:r>
    </w:p>
    <w:p w14:paraId="4F4964E0" w14:textId="4A053A7F" w:rsidR="00481B81" w:rsidRPr="00EF397D" w:rsidRDefault="00095B5B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 til casebaseret - p</w:t>
      </w:r>
      <w:r w:rsidR="00481B81" w:rsidRPr="00415B9A">
        <w:rPr>
          <w:rFonts w:ascii="Calibri" w:hAnsi="Calibri" w:cs="Calibri"/>
          <w:b/>
          <w:bCs/>
          <w:sz w:val="20"/>
          <w:szCs w:val="20"/>
        </w:rPr>
        <w:t>røveindhold</w:t>
      </w:r>
      <w:r w:rsidR="00481B81" w:rsidRPr="00EF397D">
        <w:rPr>
          <w:rFonts w:ascii="Calibri" w:hAnsi="Calibri" w:cs="Calibri"/>
          <w:sz w:val="20"/>
          <w:szCs w:val="20"/>
        </w:rPr>
        <w:t xml:space="preserve"> – dette dokument er til deltageren og </w:t>
      </w:r>
      <w:r w:rsidR="00481B81" w:rsidRPr="00EF397D">
        <w:rPr>
          <w:rFonts w:ascii="Calibri" w:hAnsi="Calibri" w:cs="Calibri"/>
          <w:b/>
          <w:bCs/>
          <w:sz w:val="20"/>
          <w:szCs w:val="20"/>
        </w:rPr>
        <w:t>SKAL skrives i ”du” sprog</w:t>
      </w:r>
    </w:p>
    <w:p w14:paraId="4DAFD1DF" w14:textId="28DDC1F6" w:rsidR="00481B81" w:rsidRPr="00EF397D" w:rsidRDefault="00095B5B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 til casebaseret - p</w:t>
      </w:r>
      <w:r w:rsidR="00481B81" w:rsidRPr="00415B9A">
        <w:rPr>
          <w:rFonts w:ascii="Calibri" w:hAnsi="Calibri" w:cs="Calibri"/>
          <w:b/>
          <w:bCs/>
          <w:sz w:val="20"/>
          <w:szCs w:val="20"/>
        </w:rPr>
        <w:t>røvevejledning</w:t>
      </w:r>
      <w:r w:rsidR="00481B81" w:rsidRPr="00EF397D">
        <w:rPr>
          <w:rFonts w:ascii="Calibri" w:hAnsi="Calibri" w:cs="Calibri"/>
          <w:sz w:val="20"/>
          <w:szCs w:val="20"/>
        </w:rPr>
        <w:t xml:space="preserve"> – dette dokument er til underviser, der skal køre prøven</w:t>
      </w:r>
    </w:p>
    <w:p w14:paraId="6D133273" w14:textId="337D5C3C" w:rsidR="00481B81" w:rsidRPr="00095B5B" w:rsidRDefault="00095B5B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 til casebaseret - b</w:t>
      </w:r>
      <w:r w:rsidR="00481B81" w:rsidRPr="00095B5B">
        <w:rPr>
          <w:rFonts w:ascii="Calibri" w:hAnsi="Calibri" w:cs="Calibri"/>
          <w:b/>
          <w:bCs/>
          <w:sz w:val="20"/>
          <w:szCs w:val="20"/>
        </w:rPr>
        <w:t>edømmelsesskema</w:t>
      </w:r>
      <w:r w:rsidR="00481B81" w:rsidRPr="00EF397D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81B81" w:rsidRPr="00EF397D">
        <w:rPr>
          <w:rFonts w:ascii="Calibri" w:hAnsi="Calibri" w:cs="Calibri"/>
          <w:sz w:val="20"/>
          <w:szCs w:val="20"/>
        </w:rPr>
        <w:t>– dette dokument er til underviser, der skal køre prøven</w:t>
      </w:r>
    </w:p>
    <w:p w14:paraId="47F108CA" w14:textId="4F24E2E1" w:rsidR="002E6BAE" w:rsidRPr="002E6BAE" w:rsidRDefault="002E6BAE" w:rsidP="002E6BAE">
      <w:pPr>
        <w:rPr>
          <w:rFonts w:ascii="Calibri" w:hAnsi="Calibri" w:cs="Calibri"/>
          <w:sz w:val="20"/>
          <w:szCs w:val="20"/>
        </w:rPr>
      </w:pPr>
      <w:r w:rsidRPr="002E6BAE">
        <w:rPr>
          <w:rFonts w:ascii="Calibri" w:hAnsi="Calibri" w:cs="Calibri"/>
          <w:sz w:val="20"/>
          <w:szCs w:val="20"/>
        </w:rPr>
        <w:t xml:space="preserve">På Uddannelsesnævnets hjemmeside under </w:t>
      </w:r>
      <w:hyperlink r:id="rId11" w:anchor="proveudviklere" w:history="1">
        <w:r w:rsidRPr="002E6BAE">
          <w:rPr>
            <w:rStyle w:val="Hyperlink"/>
            <w:rFonts w:ascii="Calibri" w:hAnsi="Calibri" w:cs="Calibri"/>
            <w:sz w:val="20"/>
            <w:szCs w:val="20"/>
          </w:rPr>
          <w:t>Til prøveudviklere</w:t>
        </w:r>
      </w:hyperlink>
      <w:r w:rsidRPr="002E6BAE">
        <w:rPr>
          <w:rFonts w:ascii="Calibri" w:hAnsi="Calibri" w:cs="Calibri"/>
          <w:sz w:val="20"/>
          <w:szCs w:val="20"/>
        </w:rPr>
        <w:t xml:space="preserve"> kan du hente skabelonerne.</w:t>
      </w:r>
    </w:p>
    <w:p w14:paraId="0B8DF251" w14:textId="35C9CA50" w:rsidR="00481B81" w:rsidRPr="00EF397D" w:rsidRDefault="00481B81" w:rsidP="00481B81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 xml:space="preserve">NB!! Vi anbefaler, at du starter med at arbejde i </w:t>
      </w:r>
      <w:r w:rsidR="0078493E" w:rsidRPr="00EF397D">
        <w:rPr>
          <w:rFonts w:ascii="Calibri" w:hAnsi="Calibri" w:cs="Calibri"/>
          <w:sz w:val="20"/>
          <w:szCs w:val="20"/>
        </w:rPr>
        <w:t>”</w:t>
      </w:r>
      <w:r w:rsidRPr="00EF397D">
        <w:rPr>
          <w:rFonts w:ascii="Calibri" w:hAnsi="Calibri" w:cs="Calibri"/>
          <w:sz w:val="20"/>
          <w:szCs w:val="20"/>
        </w:rPr>
        <w:t>Prøvebeskrivelse</w:t>
      </w:r>
      <w:r w:rsidR="0078493E" w:rsidRPr="00EF397D">
        <w:rPr>
          <w:rFonts w:ascii="Calibri" w:hAnsi="Calibri" w:cs="Calibri"/>
          <w:sz w:val="20"/>
          <w:szCs w:val="20"/>
        </w:rPr>
        <w:t>”</w:t>
      </w:r>
      <w:r w:rsidRPr="00EF397D">
        <w:rPr>
          <w:rFonts w:ascii="Calibri" w:hAnsi="Calibri" w:cs="Calibri"/>
          <w:sz w:val="20"/>
          <w:szCs w:val="20"/>
        </w:rPr>
        <w:t xml:space="preserve"> og får den godkendt, inden der arbejdes videre i de næste dokumenter. Det sparer en del dobbeltarbejde, hvis noget senere skal rettes. </w:t>
      </w:r>
    </w:p>
    <w:p w14:paraId="60E12932" w14:textId="6AC799D6" w:rsidR="00DC4B5D" w:rsidRPr="00D72D33" w:rsidRDefault="00481B81" w:rsidP="00DC4B5D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Det giver rigtig god værdi at lave prøven med omdrejningspunkt omkring en case – altså en situation, der udspiller sig i en virksomhed. Andre udbydere kan så udskifte casen, men bevare spørgsmålene i prøven</w:t>
      </w:r>
      <w:r w:rsidRPr="00E10152">
        <w:rPr>
          <w:rFonts w:ascii="Calibri" w:hAnsi="Calibri" w:cs="Calibri"/>
          <w:sz w:val="20"/>
          <w:szCs w:val="20"/>
        </w:rPr>
        <w:t>.</w:t>
      </w:r>
      <w:r w:rsidR="00DC4B5D" w:rsidRPr="00E10152">
        <w:rPr>
          <w:rFonts w:ascii="Calibri" w:hAnsi="Calibri" w:cs="Calibri"/>
          <w:sz w:val="20"/>
          <w:szCs w:val="20"/>
        </w:rPr>
        <w:t xml:space="preserve"> Du må gerne anvende AI som hjælp til at udarbejde en case og billeder til din prøve, men du skal være opmærksom på at tilrette output</w:t>
      </w:r>
      <w:r w:rsidR="00F27206">
        <w:rPr>
          <w:rFonts w:ascii="Calibri" w:hAnsi="Calibri" w:cs="Calibri"/>
          <w:sz w:val="20"/>
          <w:szCs w:val="20"/>
        </w:rPr>
        <w:t xml:space="preserve">. Fx </w:t>
      </w:r>
      <w:r w:rsidR="00DC4B5D" w:rsidRPr="00E10152">
        <w:rPr>
          <w:rFonts w:ascii="Calibri" w:hAnsi="Calibri" w:cs="Calibri"/>
          <w:sz w:val="20"/>
          <w:szCs w:val="20"/>
        </w:rPr>
        <w:t>må du kun bruge opdigtede firmanavne (ikke virkelige) og på billeder/logoer skal det tydeligt fremgå, at de er generet med AI</w:t>
      </w:r>
      <w:r w:rsidR="00F27206">
        <w:rPr>
          <w:rFonts w:ascii="Calibri" w:hAnsi="Calibri" w:cs="Calibri"/>
          <w:sz w:val="20"/>
          <w:szCs w:val="20"/>
        </w:rPr>
        <w:t xml:space="preserve"> (eks. med billedtekst, kildehenvisning eller vandmærke).</w:t>
      </w:r>
      <w:r w:rsidR="00DC4B5D" w:rsidRPr="00E10152">
        <w:rPr>
          <w:rFonts w:ascii="Calibri" w:hAnsi="Calibri" w:cs="Calibri"/>
          <w:sz w:val="20"/>
          <w:szCs w:val="20"/>
        </w:rPr>
        <w:t xml:space="preserve"> Ved billeder med personer, skal det tydeligt fremgå, at der er tilladelse til at anvende billederne – ofte kan det være en fordel med AI</w:t>
      </w:r>
      <w:r w:rsidR="00F27206">
        <w:rPr>
          <w:rFonts w:ascii="Calibri" w:hAnsi="Calibri" w:cs="Calibri"/>
          <w:sz w:val="20"/>
          <w:szCs w:val="20"/>
        </w:rPr>
        <w:t>-</w:t>
      </w:r>
      <w:r w:rsidR="00DC4B5D" w:rsidRPr="00E10152">
        <w:rPr>
          <w:rFonts w:ascii="Calibri" w:hAnsi="Calibri" w:cs="Calibri"/>
          <w:sz w:val="20"/>
          <w:szCs w:val="20"/>
        </w:rPr>
        <w:t>genererede billeder i den sammenhæng.</w:t>
      </w:r>
      <w:r w:rsidR="00F27206">
        <w:rPr>
          <w:rFonts w:ascii="Calibri" w:hAnsi="Calibri" w:cs="Calibri"/>
          <w:sz w:val="20"/>
          <w:szCs w:val="20"/>
        </w:rPr>
        <w:t xml:space="preserve"> Læs mere om AI-genererede billeder i ”Vejledning til udvikling af prøver”.</w:t>
      </w:r>
    </w:p>
    <w:p w14:paraId="0FE24669" w14:textId="77777777" w:rsidR="00481B81" w:rsidRPr="00EF397D" w:rsidRDefault="00481B81" w:rsidP="00481B81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Når du arbejder i Prøvebeskrivelsen, skal du være opmærksom på følgende:</w:t>
      </w:r>
    </w:p>
    <w:p w14:paraId="76B3EB7B" w14:textId="53DFD1C5" w:rsidR="00481B81" w:rsidRPr="00EF397D" w:rsidRDefault="00481B81" w:rsidP="00481B8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 xml:space="preserve">Nedbrydning af AMU-målet ved hjælp af </w:t>
      </w:r>
      <w:r w:rsidRPr="00EF397D">
        <w:rPr>
          <w:rFonts w:ascii="Calibri" w:hAnsi="Calibri" w:cs="Calibri"/>
          <w:b/>
          <w:bCs/>
          <w:sz w:val="20"/>
          <w:szCs w:val="20"/>
        </w:rPr>
        <w:t>”det sorte skema”</w:t>
      </w:r>
      <w:r w:rsidRPr="00EF397D">
        <w:rPr>
          <w:rFonts w:ascii="Calibri" w:hAnsi="Calibri" w:cs="Calibri"/>
          <w:sz w:val="20"/>
          <w:szCs w:val="20"/>
        </w:rPr>
        <w:t>. AMU-målet opdeles i flere bidder/delemner. Disse delemner kalde</w:t>
      </w:r>
      <w:r w:rsidR="00B45FF4" w:rsidRPr="00EF397D">
        <w:rPr>
          <w:rFonts w:ascii="Calibri" w:hAnsi="Calibri" w:cs="Calibri"/>
          <w:sz w:val="20"/>
          <w:szCs w:val="20"/>
        </w:rPr>
        <w:t>r</w:t>
      </w:r>
      <w:r w:rsidRPr="00EF397D">
        <w:rPr>
          <w:rFonts w:ascii="Calibri" w:hAnsi="Calibri" w:cs="Calibri"/>
          <w:sz w:val="20"/>
          <w:szCs w:val="20"/>
        </w:rPr>
        <w:t xml:space="preserve"> vi ”Læringsemner” – de står i den første kolonne i skemaet. Læringsemnerne opdeles igen i ”Kritiske læringsmål”, som er i kolonne to. </w:t>
      </w:r>
    </w:p>
    <w:p w14:paraId="6F5DB681" w14:textId="77777777" w:rsidR="00481B81" w:rsidRPr="00EF397D" w:rsidRDefault="00481B81" w:rsidP="00316871">
      <w:pPr>
        <w:pStyle w:val="Listeafsnit"/>
        <w:ind w:left="360"/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 xml:space="preserve">Bemærk, at der sagtens kan være flere kritiske læringsmål for hvert læringsemne. Det anbefaler vi faktisk – så er det lettere at lave konkrete opgaver senere. De kritiske læringsmål er de kompetencer, deltagerne skal have for at kunne det, der er beskrevet i den del af AMU-målet, vi tester her. Tænk på de kritiske læringsmål på denne måde: ”Hvad skal deltager kunne løse af opgaver for, at du kan se, at de har denne kompetence”. </w:t>
      </w:r>
    </w:p>
    <w:p w14:paraId="792F778F" w14:textId="77777777" w:rsidR="00481B81" w:rsidRPr="00EF397D" w:rsidRDefault="00481B81" w:rsidP="00316871">
      <w:pPr>
        <w:pStyle w:val="Listeafsnit"/>
        <w:ind w:left="360"/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I kolonne tre følger så kort de konkrete opgaver, og i kolonne fire skriver du point ind.</w:t>
      </w:r>
    </w:p>
    <w:p w14:paraId="2D0A9D2A" w14:textId="77777777" w:rsidR="00481B81" w:rsidRPr="00EF397D" w:rsidRDefault="00481B81" w:rsidP="0031687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Når du nedbryder AMU-målet, så vær meget opmærksom på hvilket taksonomisk niveau, der er beskrevet i AMU-målet. Hvis deltager skal kunne gøre noget i praksis, er det ikke nok, at du laver opgaver på viden-niveau.</w:t>
      </w:r>
    </w:p>
    <w:p w14:paraId="0B3C239C" w14:textId="43FB706C" w:rsidR="00481B81" w:rsidRPr="00EF397D" w:rsidRDefault="00481B81" w:rsidP="00481B8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Vær opmærksom på, at prøven også skal kunne anvendes til fjernundervisning</w:t>
      </w:r>
      <w:r w:rsidR="00E45336">
        <w:rPr>
          <w:rFonts w:ascii="Calibri" w:hAnsi="Calibri" w:cs="Calibri"/>
          <w:sz w:val="20"/>
          <w:szCs w:val="20"/>
        </w:rPr>
        <w:t xml:space="preserve"> </w:t>
      </w:r>
      <w:r w:rsidR="00E45336" w:rsidRPr="00064B61">
        <w:rPr>
          <w:rFonts w:ascii="Calibri" w:hAnsi="Calibri" w:cs="Calibri"/>
          <w:sz w:val="20"/>
          <w:szCs w:val="20"/>
        </w:rPr>
        <w:t>eller åbent værksted</w:t>
      </w:r>
      <w:r w:rsidRPr="00064B61">
        <w:rPr>
          <w:rFonts w:ascii="Calibri" w:hAnsi="Calibri" w:cs="Calibri"/>
          <w:sz w:val="20"/>
          <w:szCs w:val="20"/>
        </w:rPr>
        <w:t>.</w:t>
      </w:r>
    </w:p>
    <w:p w14:paraId="1D2ED8DD" w14:textId="0F27045E" w:rsidR="00481B81" w:rsidRPr="00EF397D" w:rsidRDefault="00481B81" w:rsidP="00481B8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Husk at prøven samlet må vare 30 minutter, og skal kunne afvikles med elementer undervejs i undervisningen</w:t>
      </w:r>
      <w:r w:rsidR="00F86819" w:rsidRPr="00EF397D">
        <w:rPr>
          <w:rFonts w:ascii="Calibri" w:hAnsi="Calibri" w:cs="Calibri"/>
          <w:sz w:val="20"/>
          <w:szCs w:val="20"/>
        </w:rPr>
        <w:t>.</w:t>
      </w:r>
    </w:p>
    <w:p w14:paraId="29424AD0" w14:textId="5BF3B9C8" w:rsidR="00481B81" w:rsidRPr="000947C2" w:rsidRDefault="00481B81" w:rsidP="000947C2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I forhold til point i prøven kan du vælge en af to tilgange:</w:t>
      </w:r>
      <w:r w:rsidR="00BD2817">
        <w:rPr>
          <w:rFonts w:ascii="Calibri" w:hAnsi="Calibri" w:cs="Calibri"/>
          <w:sz w:val="20"/>
          <w:szCs w:val="20"/>
        </w:rPr>
        <w:t xml:space="preserve"> </w:t>
      </w:r>
      <w:r w:rsidR="00BD2817" w:rsidRPr="00064B61">
        <w:rPr>
          <w:rFonts w:ascii="Calibri" w:hAnsi="Calibri" w:cs="Calibri"/>
          <w:sz w:val="20"/>
          <w:szCs w:val="20"/>
        </w:rPr>
        <w:t xml:space="preserve">Du kan </w:t>
      </w:r>
      <w:r w:rsidR="00BD2817" w:rsidRPr="00064B61">
        <w:rPr>
          <w:rFonts w:ascii="Calibri" w:hAnsi="Calibri" w:cs="Calibri"/>
          <w:b/>
          <w:bCs/>
          <w:sz w:val="20"/>
          <w:szCs w:val="20"/>
        </w:rPr>
        <w:t>ikke</w:t>
      </w:r>
      <w:r w:rsidR="00BD2817" w:rsidRPr="00064B61">
        <w:rPr>
          <w:rFonts w:ascii="Calibri" w:hAnsi="Calibri" w:cs="Calibri"/>
          <w:sz w:val="20"/>
          <w:szCs w:val="20"/>
        </w:rPr>
        <w:t xml:space="preserve"> kombinere de to tilgange i én prøve.</w:t>
      </w:r>
    </w:p>
    <w:p w14:paraId="6F3CCDB3" w14:textId="4D4EEF07" w:rsidR="00481B81" w:rsidRPr="00EF397D" w:rsidRDefault="00F86819" w:rsidP="00316871">
      <w:pPr>
        <w:pStyle w:val="Listeafsni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1</w:t>
      </w:r>
      <w:r w:rsidR="00481B81" w:rsidRPr="00EF397D">
        <w:rPr>
          <w:rFonts w:ascii="Calibri" w:hAnsi="Calibri" w:cs="Calibri"/>
          <w:sz w:val="20"/>
          <w:szCs w:val="20"/>
        </w:rPr>
        <w:t xml:space="preserve"> eller </w:t>
      </w:r>
      <w:r w:rsidRPr="00EF397D">
        <w:rPr>
          <w:rFonts w:ascii="Calibri" w:hAnsi="Calibri" w:cs="Calibri"/>
          <w:sz w:val="20"/>
          <w:szCs w:val="20"/>
        </w:rPr>
        <w:t>0</w:t>
      </w:r>
      <w:r w:rsidR="00481B81" w:rsidRPr="00EF397D">
        <w:rPr>
          <w:rFonts w:ascii="Calibri" w:hAnsi="Calibri" w:cs="Calibri"/>
          <w:sz w:val="20"/>
          <w:szCs w:val="20"/>
        </w:rPr>
        <w:t xml:space="preserve"> point pr opgave (god til hvis det er er enten/eller kompetencer)</w:t>
      </w:r>
    </w:p>
    <w:p w14:paraId="132E44E3" w14:textId="2A73313A" w:rsidR="00327105" w:rsidRPr="00EF397D" w:rsidRDefault="00327105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 xml:space="preserve">1 point hvis opgaven er løst så kompetencen er demonstreret, </w:t>
      </w:r>
    </w:p>
    <w:p w14:paraId="0AAC3874" w14:textId="115FCB5D" w:rsidR="00481B81" w:rsidRPr="00EF397D" w:rsidRDefault="00481B81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0 point hvis opgaven ikke er løst eller løst forkert</w:t>
      </w:r>
    </w:p>
    <w:p w14:paraId="39CEA2EF" w14:textId="785E976F" w:rsidR="00481B81" w:rsidRPr="00EF397D" w:rsidRDefault="00327105" w:rsidP="00481B81">
      <w:pPr>
        <w:pStyle w:val="Listeafsni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2</w:t>
      </w:r>
      <w:r w:rsidR="00481B81" w:rsidRPr="00EF397D">
        <w:rPr>
          <w:rFonts w:ascii="Calibri" w:hAnsi="Calibri" w:cs="Calibri"/>
          <w:sz w:val="20"/>
          <w:szCs w:val="20"/>
        </w:rPr>
        <w:t xml:space="preserve">, 1 eller </w:t>
      </w:r>
      <w:r w:rsidRPr="00EF397D">
        <w:rPr>
          <w:rFonts w:ascii="Calibri" w:hAnsi="Calibri" w:cs="Calibri"/>
          <w:sz w:val="20"/>
          <w:szCs w:val="20"/>
        </w:rPr>
        <w:t>0</w:t>
      </w:r>
      <w:r w:rsidR="00481B81" w:rsidRPr="00EF397D">
        <w:rPr>
          <w:rFonts w:ascii="Calibri" w:hAnsi="Calibri" w:cs="Calibri"/>
          <w:sz w:val="20"/>
          <w:szCs w:val="20"/>
        </w:rPr>
        <w:t xml:space="preserve"> point pr opgave (god til de bløde fag, hvor noget kan være delvist korrekt)</w:t>
      </w:r>
    </w:p>
    <w:p w14:paraId="70EC039E" w14:textId="44736EB8" w:rsidR="00327105" w:rsidRPr="00EF397D" w:rsidRDefault="00327105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2 point hvis opgaven er løst, så kompetencen er demonstreret tilfredsstillende,</w:t>
      </w:r>
    </w:p>
    <w:p w14:paraId="5C8DCBC1" w14:textId="1B6B635C" w:rsidR="00327105" w:rsidRPr="00EF397D" w:rsidRDefault="00327105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1 point hvis opgaven er løst delvist korrekt,</w:t>
      </w:r>
    </w:p>
    <w:p w14:paraId="474D851D" w14:textId="110AF44C" w:rsidR="00481B81" w:rsidRPr="00EF397D" w:rsidRDefault="00481B81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0 point hvis opgaven ikke er løst eller løst forkert</w:t>
      </w:r>
    </w:p>
    <w:p w14:paraId="2E3D8423" w14:textId="2D66BB13" w:rsidR="00481B81" w:rsidRPr="00EF397D" w:rsidRDefault="00481B81" w:rsidP="00481B81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Når Prøvebeskrivelsen er godkendt</w:t>
      </w:r>
      <w:r w:rsidR="00023249" w:rsidRPr="00EF397D">
        <w:rPr>
          <w:rFonts w:ascii="Calibri" w:hAnsi="Calibri" w:cs="Calibri"/>
          <w:sz w:val="20"/>
          <w:szCs w:val="20"/>
        </w:rPr>
        <w:t xml:space="preserve"> (af Anne Struve Christensen, mail </w:t>
      </w:r>
      <w:hyperlink r:id="rId12" w:history="1">
        <w:r w:rsidR="00023249" w:rsidRPr="00EF397D">
          <w:rPr>
            <w:rStyle w:val="Hyperlink"/>
            <w:rFonts w:ascii="Calibri" w:hAnsi="Calibri" w:cs="Calibri"/>
            <w:sz w:val="20"/>
            <w:szCs w:val="20"/>
          </w:rPr>
          <w:t>ast@uddannelsesnaevnet.dk</w:t>
        </w:r>
      </w:hyperlink>
      <w:r w:rsidRPr="00EF397D">
        <w:rPr>
          <w:rFonts w:ascii="Calibri" w:hAnsi="Calibri" w:cs="Calibri"/>
          <w:sz w:val="20"/>
          <w:szCs w:val="20"/>
        </w:rPr>
        <w:t xml:space="preserve">, kan du arbejde videre i de resterende dokumenter. </w:t>
      </w:r>
      <w:r w:rsidR="00790923">
        <w:rPr>
          <w:rFonts w:ascii="Calibri" w:hAnsi="Calibri" w:cs="Calibri"/>
          <w:sz w:val="20"/>
          <w:szCs w:val="20"/>
        </w:rPr>
        <w:t>Hvis der er sat en reviewer på dit arbejde, skal prøven omkring reviewer for kommentarer, inden du sender den samlede prøve til godkendelse.</w:t>
      </w:r>
      <w:r w:rsidRPr="00EF397D">
        <w:rPr>
          <w:rFonts w:ascii="Calibri" w:hAnsi="Calibri" w:cs="Calibri"/>
          <w:sz w:val="20"/>
          <w:szCs w:val="20"/>
        </w:rPr>
        <w:t xml:space="preserve"> </w:t>
      </w:r>
    </w:p>
    <w:p w14:paraId="09030FDB" w14:textId="21B1425C" w:rsidR="00481B81" w:rsidRPr="00EF397D" w:rsidRDefault="00481B81" w:rsidP="00481B81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Som det sidste inden aflevering skal du læse korrektur på din prøve og sætte kommaer, så godt du kan. Bed evt. en kollega om hjælp.</w:t>
      </w:r>
    </w:p>
    <w:p w14:paraId="1FD2C5E3" w14:textId="78E416AB" w:rsidR="005178D9" w:rsidRPr="00064B61" w:rsidRDefault="008B7DC0" w:rsidP="005178D9">
      <w:pPr>
        <w:rPr>
          <w:rFonts w:ascii="Calibri" w:hAnsi="Calibri" w:cs="Calibri"/>
          <w:sz w:val="20"/>
          <w:szCs w:val="20"/>
        </w:rPr>
      </w:pPr>
      <w:r w:rsidRPr="00EF397D">
        <w:rPr>
          <w:rFonts w:ascii="Calibri" w:hAnsi="Calibri" w:cs="Calibri"/>
          <w:sz w:val="20"/>
          <w:szCs w:val="20"/>
        </w:rPr>
        <w:t>D</w:t>
      </w:r>
      <w:r w:rsidR="00481B81" w:rsidRPr="00EF397D">
        <w:rPr>
          <w:rFonts w:ascii="Calibri" w:hAnsi="Calibri" w:cs="Calibri"/>
          <w:sz w:val="20"/>
          <w:szCs w:val="20"/>
        </w:rPr>
        <w:t xml:space="preserve">et er en rigtig god idé, at du prøver prøven af på et hold </w:t>
      </w:r>
      <w:r w:rsidR="004451D2" w:rsidRPr="00EF397D">
        <w:rPr>
          <w:rFonts w:ascii="Calibri" w:hAnsi="Calibri" w:cs="Calibri"/>
          <w:sz w:val="20"/>
          <w:szCs w:val="20"/>
        </w:rPr>
        <w:t>deltagere</w:t>
      </w:r>
      <w:r w:rsidR="00481B81" w:rsidRPr="00EF397D">
        <w:rPr>
          <w:rFonts w:ascii="Calibri" w:hAnsi="Calibri" w:cs="Calibri"/>
          <w:sz w:val="20"/>
          <w:szCs w:val="20"/>
        </w:rPr>
        <w:t xml:space="preserve"> inden aflevering – så sikrer du, at prøven kan nås inden for tidsrammen, og at deltagerne forstår indhold af prøven.</w:t>
      </w:r>
      <w:r w:rsidR="008F3042">
        <w:rPr>
          <w:rFonts w:ascii="Calibri" w:hAnsi="Calibri" w:cs="Calibri"/>
          <w:sz w:val="20"/>
          <w:szCs w:val="20"/>
        </w:rPr>
        <w:br/>
      </w:r>
      <w:r w:rsidR="002A7607">
        <w:rPr>
          <w:rFonts w:ascii="Calibri" w:hAnsi="Calibri" w:cs="Calibri"/>
          <w:sz w:val="20"/>
          <w:szCs w:val="20"/>
        </w:rPr>
        <w:t>F</w:t>
      </w:r>
      <w:r w:rsidR="00FF5EA2" w:rsidRPr="00064B61">
        <w:rPr>
          <w:rFonts w:ascii="Calibri" w:hAnsi="Calibri" w:cs="Calibri"/>
          <w:sz w:val="20"/>
          <w:szCs w:val="20"/>
        </w:rPr>
        <w:t xml:space="preserve">ind den store ”Vejledning til udvikling af prøver” </w:t>
      </w:r>
      <w:r w:rsidR="00EA3B0E" w:rsidRPr="00064B61">
        <w:rPr>
          <w:rFonts w:ascii="Calibri" w:hAnsi="Calibri" w:cs="Calibri"/>
          <w:sz w:val="20"/>
          <w:szCs w:val="20"/>
        </w:rPr>
        <w:t xml:space="preserve">på </w:t>
      </w:r>
      <w:r w:rsidR="00064B61" w:rsidRPr="00064B61">
        <w:rPr>
          <w:rFonts w:ascii="Calibri" w:hAnsi="Calibri" w:cs="Calibri"/>
          <w:sz w:val="20"/>
          <w:szCs w:val="20"/>
        </w:rPr>
        <w:t>Uddannelsesnævnets hjemmeside</w:t>
      </w:r>
      <w:r w:rsidR="00EA3B0E" w:rsidRPr="00064B61">
        <w:rPr>
          <w:rFonts w:ascii="Calibri" w:hAnsi="Calibri" w:cs="Calibri"/>
          <w:sz w:val="20"/>
          <w:szCs w:val="20"/>
        </w:rPr>
        <w:t xml:space="preserve"> </w:t>
      </w:r>
      <w:r w:rsidR="00FF5EA2" w:rsidRPr="00064B61">
        <w:rPr>
          <w:rFonts w:ascii="Calibri" w:hAnsi="Calibri" w:cs="Calibri"/>
          <w:sz w:val="20"/>
          <w:szCs w:val="20"/>
        </w:rPr>
        <w:t xml:space="preserve">under </w:t>
      </w:r>
      <w:hyperlink r:id="rId13" w:anchor="proveudviklere" w:history="1">
        <w:r w:rsidR="00FF5EA2" w:rsidRPr="00064B61">
          <w:rPr>
            <w:rStyle w:val="Hyperlink"/>
            <w:rFonts w:ascii="Calibri" w:hAnsi="Calibri" w:cs="Calibri"/>
            <w:color w:val="auto"/>
            <w:sz w:val="20"/>
            <w:szCs w:val="20"/>
          </w:rPr>
          <w:t>Til prøveudviklere</w:t>
        </w:r>
      </w:hyperlink>
      <w:r w:rsidR="00FF5EA2" w:rsidRPr="00064B61">
        <w:rPr>
          <w:rFonts w:ascii="Calibri" w:hAnsi="Calibri" w:cs="Calibri"/>
          <w:sz w:val="20"/>
          <w:szCs w:val="20"/>
        </w:rPr>
        <w:t>.</w:t>
      </w:r>
    </w:p>
    <w:sectPr w:rsidR="005178D9" w:rsidRPr="00064B61" w:rsidSect="0021007B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38" w:right="1077" w:bottom="295" w:left="1077" w:header="567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0325" w14:textId="77777777" w:rsidR="004C1F90" w:rsidRDefault="004C1F90" w:rsidP="006C1402">
      <w:r>
        <w:separator/>
      </w:r>
    </w:p>
  </w:endnote>
  <w:endnote w:type="continuationSeparator" w:id="0">
    <w:p w14:paraId="3409A088" w14:textId="77777777" w:rsidR="004C1F90" w:rsidRDefault="004C1F90" w:rsidP="006C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130180525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C00427" w14:textId="77777777" w:rsidR="003944D4" w:rsidRPr="009C3537" w:rsidRDefault="003944D4">
            <w:pPr>
              <w:pStyle w:val="Sidefod"/>
              <w:jc w:val="right"/>
              <w:rPr>
                <w:rFonts w:cstheme="minorHAnsi"/>
              </w:rPr>
            </w:pPr>
            <w:r w:rsidRPr="009C3537">
              <w:rPr>
                <w:rFonts w:cstheme="minorHAnsi"/>
              </w:rPr>
              <w:t xml:space="preserve">Side </w:t>
            </w:r>
            <w:r w:rsidRPr="009C3537">
              <w:rPr>
                <w:rFonts w:cstheme="minorHAnsi"/>
              </w:rPr>
              <w:fldChar w:fldCharType="begin"/>
            </w:r>
            <w:r w:rsidRPr="009C3537">
              <w:rPr>
                <w:rFonts w:cstheme="minorHAnsi"/>
              </w:rPr>
              <w:instrText>PAGE</w:instrText>
            </w:r>
            <w:r w:rsidRPr="009C3537">
              <w:rPr>
                <w:rFonts w:cstheme="minorHAnsi"/>
              </w:rPr>
              <w:fldChar w:fldCharType="separate"/>
            </w:r>
            <w:r w:rsidR="006B4026">
              <w:rPr>
                <w:rFonts w:cstheme="minorHAnsi"/>
                <w:noProof/>
              </w:rPr>
              <w:t>2</w:t>
            </w:r>
            <w:r w:rsidRPr="009C3537">
              <w:rPr>
                <w:rFonts w:cstheme="minorHAnsi"/>
              </w:rPr>
              <w:fldChar w:fldCharType="end"/>
            </w:r>
            <w:r w:rsidRPr="009C3537">
              <w:rPr>
                <w:rFonts w:cstheme="minorHAnsi"/>
              </w:rPr>
              <w:t xml:space="preserve"> af </w:t>
            </w:r>
            <w:r w:rsidRPr="009C3537">
              <w:rPr>
                <w:rFonts w:cstheme="minorHAnsi"/>
              </w:rPr>
              <w:fldChar w:fldCharType="begin"/>
            </w:r>
            <w:r w:rsidRPr="009C3537">
              <w:rPr>
                <w:rFonts w:cstheme="minorHAnsi"/>
              </w:rPr>
              <w:instrText>NUMPAGES</w:instrText>
            </w:r>
            <w:r w:rsidRPr="009C3537">
              <w:rPr>
                <w:rFonts w:cstheme="minorHAnsi"/>
              </w:rPr>
              <w:fldChar w:fldCharType="separate"/>
            </w:r>
            <w:r w:rsidR="006B4026">
              <w:rPr>
                <w:rFonts w:cstheme="minorHAnsi"/>
                <w:noProof/>
              </w:rPr>
              <w:t>2</w:t>
            </w:r>
            <w:r w:rsidRPr="009C3537">
              <w:rPr>
                <w:rFonts w:cstheme="minorHAnsi"/>
              </w:rPr>
              <w:fldChar w:fldCharType="end"/>
            </w:r>
          </w:p>
        </w:sdtContent>
      </w:sdt>
    </w:sdtContent>
  </w:sdt>
  <w:p w14:paraId="2E6C2C27" w14:textId="77777777" w:rsidR="003944D4" w:rsidRDefault="003944D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F71B" w14:textId="77777777" w:rsidR="003944D4" w:rsidRPr="003944D4" w:rsidRDefault="003944D4" w:rsidP="006C1402">
    <w:pPr>
      <w:pStyle w:val="Sidefod"/>
      <w:jc w:val="center"/>
      <w:rPr>
        <w:sz w:val="18"/>
        <w:szCs w:val="18"/>
      </w:rPr>
    </w:pPr>
    <w:r w:rsidRPr="003944D4">
      <w:rPr>
        <w:noProof/>
        <w:sz w:val="18"/>
        <w:szCs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C8A577" wp14:editId="5780949B">
              <wp:simplePos x="0" y="0"/>
              <wp:positionH relativeFrom="column">
                <wp:posOffset>0</wp:posOffset>
              </wp:positionH>
              <wp:positionV relativeFrom="paragraph">
                <wp:posOffset>55880</wp:posOffset>
              </wp:positionV>
              <wp:extent cx="6216650" cy="0"/>
              <wp:effectExtent l="0" t="0" r="0" b="0"/>
              <wp:wrapNone/>
              <wp:docPr id="2" name="Lige forbindel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6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306D3B" id="Lige forbindels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89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" o:allowincell="f"/>
          </w:pict>
        </mc:Fallback>
      </mc:AlternateContent>
    </w:r>
  </w:p>
  <w:p w14:paraId="217B92A3" w14:textId="77777777" w:rsidR="001138F9" w:rsidRDefault="003944D4" w:rsidP="001138F9">
    <w:pPr>
      <w:pStyle w:val="Sidefod"/>
      <w:tabs>
        <w:tab w:val="clear" w:pos="9638"/>
        <w:tab w:val="right" w:pos="9781"/>
      </w:tabs>
      <w:jc w:val="center"/>
      <w:rPr>
        <w:sz w:val="18"/>
        <w:szCs w:val="18"/>
      </w:rPr>
    </w:pPr>
    <w:r w:rsidRPr="003944D4">
      <w:rPr>
        <w:sz w:val="18"/>
        <w:szCs w:val="18"/>
      </w:rPr>
      <w:t xml:space="preserve">Efteruddannelsesudvalget for Handel, Administration, Kommunikation &amp; Ledelse </w:t>
    </w:r>
    <w:r w:rsidRPr="003944D4">
      <w:rPr>
        <w:sz w:val="18"/>
        <w:szCs w:val="18"/>
      </w:rPr>
      <w:sym w:font="Symbol" w:char="F0B7"/>
    </w:r>
    <w:r w:rsidRPr="003944D4">
      <w:rPr>
        <w:sz w:val="18"/>
        <w:szCs w:val="18"/>
      </w:rPr>
      <w:t xml:space="preserve"> </w:t>
    </w:r>
    <w:r w:rsidR="001138F9">
      <w:rPr>
        <w:sz w:val="18"/>
        <w:szCs w:val="18"/>
      </w:rPr>
      <w:t xml:space="preserve">Vesterbrogade 6D, 4. sal </w:t>
    </w:r>
    <w:r w:rsidRPr="003944D4">
      <w:rPr>
        <w:sz w:val="18"/>
        <w:szCs w:val="18"/>
      </w:rPr>
      <w:t xml:space="preserve"> </w:t>
    </w:r>
    <w:r w:rsidRPr="003944D4">
      <w:rPr>
        <w:sz w:val="18"/>
        <w:szCs w:val="18"/>
      </w:rPr>
      <w:sym w:font="Symbol" w:char="F0B7"/>
    </w:r>
    <w:r w:rsidRPr="003944D4">
      <w:rPr>
        <w:sz w:val="18"/>
        <w:szCs w:val="18"/>
      </w:rPr>
      <w:t xml:space="preserve"> </w:t>
    </w:r>
  </w:p>
  <w:p w14:paraId="1CB54A2A" w14:textId="77777777" w:rsidR="003944D4" w:rsidRPr="003944D4" w:rsidRDefault="003944D4" w:rsidP="001138F9">
    <w:pPr>
      <w:pStyle w:val="Sidefod"/>
      <w:tabs>
        <w:tab w:val="clear" w:pos="9638"/>
        <w:tab w:val="right" w:pos="9781"/>
      </w:tabs>
      <w:jc w:val="center"/>
      <w:rPr>
        <w:sz w:val="18"/>
        <w:szCs w:val="18"/>
        <w:lang w:val="de-DE"/>
      </w:rPr>
    </w:pPr>
    <w:r w:rsidRPr="003944D4">
      <w:rPr>
        <w:sz w:val="18"/>
        <w:szCs w:val="18"/>
      </w:rPr>
      <w:t>1</w:t>
    </w:r>
    <w:r w:rsidR="001138F9">
      <w:rPr>
        <w:sz w:val="18"/>
        <w:szCs w:val="18"/>
      </w:rPr>
      <w:t>620</w:t>
    </w:r>
    <w:r w:rsidRPr="003944D4">
      <w:rPr>
        <w:sz w:val="18"/>
        <w:szCs w:val="18"/>
      </w:rPr>
      <w:t xml:space="preserve"> København </w:t>
    </w:r>
    <w:r w:rsidR="006B4026">
      <w:rPr>
        <w:sz w:val="18"/>
        <w:szCs w:val="18"/>
      </w:rPr>
      <w:t>V</w:t>
    </w:r>
    <w:r w:rsidR="001138F9" w:rsidRPr="003944D4">
      <w:rPr>
        <w:sz w:val="18"/>
        <w:szCs w:val="18"/>
        <w:lang w:val="de-DE"/>
      </w:rPr>
      <w:t xml:space="preserve">  </w:t>
    </w:r>
    <w:r w:rsidR="001138F9" w:rsidRPr="003944D4">
      <w:rPr>
        <w:sz w:val="18"/>
        <w:szCs w:val="18"/>
      </w:rPr>
      <w:sym w:font="Symbol" w:char="F0B7"/>
    </w:r>
    <w:r w:rsidR="001138F9" w:rsidRPr="003944D4">
      <w:rPr>
        <w:sz w:val="18"/>
        <w:szCs w:val="18"/>
        <w:lang w:val="de-DE"/>
      </w:rPr>
      <w:t xml:space="preserve">  </w:t>
    </w:r>
    <w:r w:rsidRPr="00897AEB">
      <w:rPr>
        <w:sz w:val="18"/>
        <w:szCs w:val="18"/>
      </w:rPr>
      <w:t xml:space="preserve">Tlf.: 33 36 66 00 </w:t>
    </w:r>
    <w:r w:rsidR="001138F9" w:rsidRPr="00897AEB">
      <w:rPr>
        <w:sz w:val="18"/>
        <w:szCs w:val="18"/>
      </w:rPr>
      <w:t xml:space="preserve"> </w:t>
    </w:r>
    <w:r w:rsidRPr="003944D4">
      <w:rPr>
        <w:sz w:val="18"/>
        <w:szCs w:val="18"/>
      </w:rPr>
      <w:sym w:font="Symbol" w:char="F0B7"/>
    </w:r>
    <w:r w:rsidR="001138F9">
      <w:rPr>
        <w:sz w:val="18"/>
        <w:szCs w:val="18"/>
      </w:rPr>
      <w:t xml:space="preserve"> </w:t>
    </w:r>
    <w:r w:rsidRPr="00897AEB">
      <w:rPr>
        <w:sz w:val="18"/>
        <w:szCs w:val="18"/>
      </w:rPr>
      <w:t xml:space="preserve"> </w:t>
    </w:r>
    <w:hyperlink r:id="rId1" w:history="1">
      <w:r w:rsidR="00887458" w:rsidRPr="00A321EB">
        <w:rPr>
          <w:rStyle w:val="Hyperlink"/>
          <w:sz w:val="18"/>
          <w:szCs w:val="18"/>
        </w:rPr>
        <w:t>www.uddannelsesnaevnet.dk</w:t>
      </w:r>
    </w:hyperlink>
    <w:r w:rsidRPr="003944D4">
      <w:rPr>
        <w:sz w:val="18"/>
        <w:szCs w:val="18"/>
        <w:lang w:val="de-DE"/>
      </w:rPr>
      <w:t xml:space="preserve">  </w:t>
    </w:r>
    <w:r w:rsidRPr="003944D4">
      <w:rPr>
        <w:sz w:val="18"/>
        <w:szCs w:val="18"/>
      </w:rPr>
      <w:sym w:font="Symbol" w:char="F0B7"/>
    </w:r>
    <w:r w:rsidRPr="003944D4">
      <w:rPr>
        <w:sz w:val="18"/>
        <w:szCs w:val="18"/>
        <w:lang w:val="de-DE"/>
      </w:rPr>
      <w:t xml:space="preserve">  </w:t>
    </w:r>
    <w:proofErr w:type="gramStart"/>
    <w:r w:rsidRPr="003944D4">
      <w:rPr>
        <w:sz w:val="18"/>
        <w:szCs w:val="18"/>
        <w:lang w:val="de-DE"/>
      </w:rPr>
      <w:t>E-mail :</w:t>
    </w:r>
    <w:proofErr w:type="gramEnd"/>
    <w:r w:rsidRPr="003944D4">
      <w:rPr>
        <w:sz w:val="18"/>
        <w:szCs w:val="18"/>
        <w:lang w:val="de-DE"/>
      </w:rPr>
      <w:t xml:space="preserve"> </w:t>
    </w:r>
    <w:hyperlink r:id="rId2" w:history="1">
      <w:r w:rsidRPr="003944D4">
        <w:rPr>
          <w:rStyle w:val="Hyperlink"/>
          <w:sz w:val="18"/>
          <w:szCs w:val="18"/>
          <w:lang w:val="de-DE"/>
        </w:rPr>
        <w:t>hakl@uddannelsesnaevnet.dk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191DD" w14:textId="77777777" w:rsidR="004C1F90" w:rsidRDefault="004C1F90" w:rsidP="006C1402">
      <w:r>
        <w:separator/>
      </w:r>
    </w:p>
  </w:footnote>
  <w:footnote w:type="continuationSeparator" w:id="0">
    <w:p w14:paraId="1CF59DFD" w14:textId="77777777" w:rsidR="004C1F90" w:rsidRDefault="004C1F90" w:rsidP="006C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4AC1" w14:textId="77777777" w:rsidR="003944D4" w:rsidRDefault="003944D4">
    <w:pPr>
      <w:pStyle w:val="Sidehoved"/>
    </w:pPr>
  </w:p>
  <w:p w14:paraId="66A0CB04" w14:textId="77777777" w:rsidR="003944D4" w:rsidRDefault="003944D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9C97A" w14:textId="77777777" w:rsidR="003944D4" w:rsidRPr="003944D4" w:rsidRDefault="00A40F9F" w:rsidP="003944D4">
    <w:pPr>
      <w:pStyle w:val="Overskrift1"/>
    </w:pPr>
    <w:r>
      <w:t>E</w:t>
    </w:r>
    <w:r w:rsidR="003944D4" w:rsidRPr="003944D4">
      <w:t>fteruddannelsesudvalget for</w:t>
    </w:r>
  </w:p>
  <w:p w14:paraId="36133A44" w14:textId="77777777" w:rsidR="003944D4" w:rsidRPr="003944D4" w:rsidRDefault="003944D4" w:rsidP="003944D4">
    <w:pPr>
      <w:pStyle w:val="Overskrift1"/>
      <w:rPr>
        <w:rFonts w:ascii="CG Omega" w:hAnsi="CG Omega"/>
      </w:rPr>
    </w:pPr>
    <w:r w:rsidRPr="003944D4">
      <w:rPr>
        <w:rFonts w:ascii="CG Omega" w:hAnsi="CG Omega"/>
      </w:rPr>
      <w:t>Handel, Administration, Kommunikation &amp; Ledelse</w:t>
    </w:r>
  </w:p>
  <w:p w14:paraId="4B820B2F" w14:textId="4AC2E404" w:rsidR="003944D4" w:rsidRPr="00AB5C88" w:rsidRDefault="003944D4" w:rsidP="00AB5C88">
    <w:pPr>
      <w:rPr>
        <w:rFonts w:ascii="CG Omega" w:hAnsi="CG Omega"/>
        <w:sz w:val="28"/>
        <w:szCs w:val="28"/>
      </w:rPr>
    </w:pPr>
    <w:r w:rsidRPr="003944D4">
      <w:rPr>
        <w:rFonts w:ascii="CG Omega" w:hAnsi="CG Omega"/>
        <w:noProof/>
        <w:sz w:val="28"/>
        <w:szCs w:val="28"/>
        <w:lang w:eastAsia="da-D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27EE4B" wp14:editId="3DBB7111">
              <wp:simplePos x="0" y="0"/>
              <wp:positionH relativeFrom="column">
                <wp:posOffset>0</wp:posOffset>
              </wp:positionH>
              <wp:positionV relativeFrom="paragraph">
                <wp:posOffset>118110</wp:posOffset>
              </wp:positionV>
              <wp:extent cx="6216650" cy="0"/>
              <wp:effectExtent l="0" t="0" r="33020" b="2857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6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FC9E4" id="Lige forbindels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pt" to="489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"/>
          </w:pict>
        </mc:Fallback>
      </mc:AlternateContent>
    </w:r>
    <w:r w:rsidRPr="003944D4">
      <w:rPr>
        <w:rFonts w:ascii="CG Omega" w:hAnsi="CG Omega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33866"/>
    <w:multiLevelType w:val="hybridMultilevel"/>
    <w:tmpl w:val="A9A6ED34"/>
    <w:lvl w:ilvl="0" w:tplc="040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73B77C76"/>
    <w:multiLevelType w:val="hybridMultilevel"/>
    <w:tmpl w:val="01B036A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6684480">
    <w:abstractNumId w:val="0"/>
  </w:num>
  <w:num w:numId="2" w16cid:durableId="60056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26"/>
    <w:rsid w:val="00023249"/>
    <w:rsid w:val="0004073D"/>
    <w:rsid w:val="00064B61"/>
    <w:rsid w:val="000947C2"/>
    <w:rsid w:val="00095B5B"/>
    <w:rsid w:val="000C1E77"/>
    <w:rsid w:val="001138F9"/>
    <w:rsid w:val="001410FE"/>
    <w:rsid w:val="0021007B"/>
    <w:rsid w:val="00214047"/>
    <w:rsid w:val="00222211"/>
    <w:rsid w:val="00227F1B"/>
    <w:rsid w:val="00297A20"/>
    <w:rsid w:val="002A7607"/>
    <w:rsid w:val="002E6BAE"/>
    <w:rsid w:val="00315AA4"/>
    <w:rsid w:val="00316871"/>
    <w:rsid w:val="00321019"/>
    <w:rsid w:val="00327105"/>
    <w:rsid w:val="003944D4"/>
    <w:rsid w:val="003B6F16"/>
    <w:rsid w:val="004004D0"/>
    <w:rsid w:val="00415B9A"/>
    <w:rsid w:val="00441259"/>
    <w:rsid w:val="004451D2"/>
    <w:rsid w:val="00481B81"/>
    <w:rsid w:val="004A049B"/>
    <w:rsid w:val="004A3523"/>
    <w:rsid w:val="004C1F90"/>
    <w:rsid w:val="004D2862"/>
    <w:rsid w:val="005178D9"/>
    <w:rsid w:val="00611E28"/>
    <w:rsid w:val="00635DBD"/>
    <w:rsid w:val="0064403F"/>
    <w:rsid w:val="006B4026"/>
    <w:rsid w:val="006C1402"/>
    <w:rsid w:val="006D597E"/>
    <w:rsid w:val="0070696C"/>
    <w:rsid w:val="0072564D"/>
    <w:rsid w:val="007272A0"/>
    <w:rsid w:val="00742681"/>
    <w:rsid w:val="00747282"/>
    <w:rsid w:val="0075107A"/>
    <w:rsid w:val="00753DA5"/>
    <w:rsid w:val="0078493E"/>
    <w:rsid w:val="00790923"/>
    <w:rsid w:val="00874C14"/>
    <w:rsid w:val="00887458"/>
    <w:rsid w:val="00897AEB"/>
    <w:rsid w:val="008B7DC0"/>
    <w:rsid w:val="008C3477"/>
    <w:rsid w:val="008F3042"/>
    <w:rsid w:val="009059B3"/>
    <w:rsid w:val="00966532"/>
    <w:rsid w:val="00990BC3"/>
    <w:rsid w:val="009C3537"/>
    <w:rsid w:val="00A40F9F"/>
    <w:rsid w:val="00A716BE"/>
    <w:rsid w:val="00AB40E1"/>
    <w:rsid w:val="00AB5C88"/>
    <w:rsid w:val="00B21FDE"/>
    <w:rsid w:val="00B273E4"/>
    <w:rsid w:val="00B45FF4"/>
    <w:rsid w:val="00B84582"/>
    <w:rsid w:val="00B8774E"/>
    <w:rsid w:val="00BD2817"/>
    <w:rsid w:val="00C10BD2"/>
    <w:rsid w:val="00C20919"/>
    <w:rsid w:val="00CC413F"/>
    <w:rsid w:val="00DC4B5D"/>
    <w:rsid w:val="00E10152"/>
    <w:rsid w:val="00E110A1"/>
    <w:rsid w:val="00E20FD9"/>
    <w:rsid w:val="00E45336"/>
    <w:rsid w:val="00E742CB"/>
    <w:rsid w:val="00EA3B0E"/>
    <w:rsid w:val="00EB1CF3"/>
    <w:rsid w:val="00EE2857"/>
    <w:rsid w:val="00EF397D"/>
    <w:rsid w:val="00F13FC3"/>
    <w:rsid w:val="00F27206"/>
    <w:rsid w:val="00F86819"/>
    <w:rsid w:val="00FA60D6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83BBC"/>
  <w15:docId w15:val="{37AB4ABE-FFD4-4476-9038-D04C17CC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ko-KR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B81"/>
    <w:pPr>
      <w:spacing w:after="160" w:line="259" w:lineRule="auto"/>
    </w:pPr>
    <w:rPr>
      <w:rFonts w:eastAsiaTheme="minorHAnsi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944D4"/>
    <w:pPr>
      <w:spacing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944D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944D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944D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44D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944D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944D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944D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944D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4D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944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944D4"/>
    <w:rPr>
      <w:rFonts w:asciiTheme="majorHAnsi" w:eastAsiaTheme="majorEastAsia" w:hAnsiTheme="majorHAnsi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944D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944D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944D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944D4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944D4"/>
    <w:rPr>
      <w:rFonts w:asciiTheme="majorHAnsi" w:eastAsiaTheme="majorEastAsia" w:hAnsiTheme="majorHAnsi" w:cstheme="majorBidi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944D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Normal"/>
    <w:next w:val="Normal"/>
    <w:link w:val="TitelTegn"/>
    <w:uiPriority w:val="10"/>
    <w:qFormat/>
    <w:rsid w:val="003944D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3944D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44D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44D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k">
    <w:name w:val="Strong"/>
    <w:uiPriority w:val="22"/>
    <w:qFormat/>
    <w:rsid w:val="003944D4"/>
    <w:rPr>
      <w:b/>
      <w:bCs/>
    </w:rPr>
  </w:style>
  <w:style w:type="character" w:styleId="Fremhv">
    <w:name w:val="Emphasis"/>
    <w:uiPriority w:val="20"/>
    <w:qFormat/>
    <w:rsid w:val="003944D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link w:val="IngenafstandTegn"/>
    <w:uiPriority w:val="1"/>
    <w:qFormat/>
    <w:rsid w:val="003944D4"/>
    <w:pPr>
      <w:spacing w:after="0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742681"/>
  </w:style>
  <w:style w:type="paragraph" w:styleId="Listeafsnit">
    <w:name w:val="List Paragraph"/>
    <w:basedOn w:val="Normal"/>
    <w:uiPriority w:val="34"/>
    <w:qFormat/>
    <w:rsid w:val="003944D4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3944D4"/>
    <w:pPr>
      <w:spacing w:before="200" w:after="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3944D4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944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944D4"/>
    <w:rPr>
      <w:b/>
      <w:bCs/>
      <w:i/>
      <w:iCs/>
    </w:rPr>
  </w:style>
  <w:style w:type="character" w:styleId="Svagfremhvning">
    <w:name w:val="Subtle Emphasis"/>
    <w:uiPriority w:val="19"/>
    <w:qFormat/>
    <w:rsid w:val="003944D4"/>
    <w:rPr>
      <w:i/>
      <w:iCs/>
    </w:rPr>
  </w:style>
  <w:style w:type="character" w:styleId="Kraftigfremhvning">
    <w:name w:val="Intense Emphasis"/>
    <w:uiPriority w:val="21"/>
    <w:qFormat/>
    <w:rsid w:val="003944D4"/>
    <w:rPr>
      <w:b/>
      <w:bCs/>
    </w:rPr>
  </w:style>
  <w:style w:type="character" w:styleId="Svaghenvisning">
    <w:name w:val="Subtle Reference"/>
    <w:uiPriority w:val="31"/>
    <w:qFormat/>
    <w:rsid w:val="003944D4"/>
    <w:rPr>
      <w:smallCaps/>
    </w:rPr>
  </w:style>
  <w:style w:type="character" w:styleId="Kraftighenvisning">
    <w:name w:val="Intense Reference"/>
    <w:uiPriority w:val="32"/>
    <w:qFormat/>
    <w:rsid w:val="003944D4"/>
    <w:rPr>
      <w:smallCaps/>
      <w:spacing w:val="5"/>
      <w:u w:val="single"/>
    </w:rPr>
  </w:style>
  <w:style w:type="character" w:styleId="Bogenstitel">
    <w:name w:val="Book Title"/>
    <w:uiPriority w:val="33"/>
    <w:qFormat/>
    <w:rsid w:val="003944D4"/>
    <w:rPr>
      <w:i/>
      <w:i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944D4"/>
    <w:pPr>
      <w:outlineLvl w:val="9"/>
    </w:pPr>
    <w:rPr>
      <w:lang w:bidi="en-US"/>
    </w:rPr>
  </w:style>
  <w:style w:type="paragraph" w:customStyle="1" w:styleId="Typografi2">
    <w:name w:val="Typografi2"/>
    <w:basedOn w:val="Normal"/>
    <w:rsid w:val="00742681"/>
  </w:style>
  <w:style w:type="paragraph" w:styleId="Sidehoved">
    <w:name w:val="header"/>
    <w:basedOn w:val="Normal"/>
    <w:link w:val="SidehovedTegn"/>
    <w:unhideWhenUsed/>
    <w:rsid w:val="006C140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C1402"/>
    <w:rPr>
      <w:szCs w:val="24"/>
    </w:rPr>
  </w:style>
  <w:style w:type="paragraph" w:styleId="Sidefod">
    <w:name w:val="footer"/>
    <w:basedOn w:val="Normal"/>
    <w:link w:val="SidefodTegn"/>
    <w:uiPriority w:val="99"/>
    <w:unhideWhenUsed/>
    <w:rsid w:val="006C140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C1402"/>
    <w:rPr>
      <w:szCs w:val="24"/>
    </w:rPr>
  </w:style>
  <w:style w:type="character" w:styleId="Hyperlink">
    <w:name w:val="Hyperlink"/>
    <w:basedOn w:val="Standardskrifttypeiafsnit"/>
    <w:rsid w:val="006C1402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4728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412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ddannelsesnaevnet.dk/for-skoler/am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t@uddannelsesnaevnet.d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dannelsesnaevnet.dk/for-skoler/am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akl@uddannelsesnaevnet.dk" TargetMode="External"/><Relationship Id="rId1" Type="http://schemas.openxmlformats.org/officeDocument/2006/relationships/hyperlink" Target="http://www.uddannelsesnaevnet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ddannelsesnaevnet.sharepoint.com/Journal/Dokumenter/Forms/HAKLs%20brevpapir/HAKL%20brevpapir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2dc5c7-cbca-4a47-8141-8e56d40f946a">UDD0-9-304670</_dlc_DocId>
    <_dlc_DocIdUrl xmlns="7c2dc5c7-cbca-4a47-8141-8e56d40f946a">
      <Url>https://uddannelsesnaevnet.sharepoint.com/Journal/_layouts/15/DocIdRedir.aspx?ID=UDD0-9-304670</Url>
      <Description>UDD0-9-304670</Description>
    </_dlc_DocIdUrl>
    <lcf76f155ced4ddcb4097134ff3c332f xmlns="0e532ab1-9096-426e-9f87-c681537824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AKLs brevpapir" ma:contentTypeID="0x010100EB74CFEB771A4F42B91BDF0EE66A72910A0009751C0E5CF32E4F877C035585725A2A" ma:contentTypeVersion="26" ma:contentTypeDescription="" ma:contentTypeScope="" ma:versionID="f7bcd70982cea56581b3de896d1f36e6">
  <xsd:schema xmlns:xsd="http://www.w3.org/2001/XMLSchema" xmlns:xs="http://www.w3.org/2001/XMLSchema" xmlns:p="http://schemas.microsoft.com/office/2006/metadata/properties" xmlns:ns2="7c2dc5c7-cbca-4a47-8141-8e56d40f946a" xmlns:ns3="0e532ab1-9096-426e-9f87-c68153782496" targetNamespace="http://schemas.microsoft.com/office/2006/metadata/properties" ma:root="true" ma:fieldsID="1978a20fc10295a8e0710ddc3790d7a3" ns2:_="" ns3:_="">
    <xsd:import namespace="7c2dc5c7-cbca-4a47-8141-8e56d40f946a"/>
    <xsd:import namespace="0e532ab1-9096-426e-9f87-c68153782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dc5c7-cbca-4a47-8141-8e56d40f94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32ab1-9096-426e-9f87-c6815378249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displayName="Billedmærker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0A8C0-DA1D-4E54-8652-7898AB54F9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E6151E3-8814-4D95-A1E6-25C0FAE120FC}">
  <ds:schemaRefs>
    <ds:schemaRef ds:uri="http://schemas.microsoft.com/office/2006/metadata/properties"/>
    <ds:schemaRef ds:uri="http://schemas.microsoft.com/office/infopath/2007/PartnerControls"/>
    <ds:schemaRef ds:uri="7c2dc5c7-cbca-4a47-8141-8e56d40f946a"/>
    <ds:schemaRef ds:uri="0e532ab1-9096-426e-9f87-c68153782496"/>
  </ds:schemaRefs>
</ds:datastoreItem>
</file>

<file path=customXml/itemProps3.xml><?xml version="1.0" encoding="utf-8"?>
<ds:datastoreItem xmlns:ds="http://schemas.openxmlformats.org/officeDocument/2006/customXml" ds:itemID="{0EF9566F-7BBC-40A0-9FA3-05F8DB223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dc5c7-cbca-4a47-8141-8e56d40f946a"/>
    <ds:schemaRef ds:uri="0e532ab1-9096-426e-9f87-c68153782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A47E95-9B5F-4020-9F3D-7A5633085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HAKL%20brevpapir.dotx</Template>
  <TotalTime>3</TotalTime>
  <Pages>1</Pages>
  <Words>614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Pedersen</dc:creator>
  <cp:lastModifiedBy>Karina Pedersen</cp:lastModifiedBy>
  <cp:revision>4</cp:revision>
  <cp:lastPrinted>2024-04-30T13:16:00Z</cp:lastPrinted>
  <dcterms:created xsi:type="dcterms:W3CDTF">2026-07-09T11:47:00Z</dcterms:created>
  <dcterms:modified xsi:type="dcterms:W3CDTF">2026-08-11T09:07:00Z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0x010100EB74CFEB771A4F42B91BDF0EE66A72910A0009751C0E5CF32E4F877C035585725A2A</vt:lpwstr>
  </property>
  <property fmtid="{D5CDD505-2E9C-101B-9397-08002B2CF9AE}" pid="3" name="_dlc_DocIdItemGuid">
    <vt:lpwstr>3d7feb89-131e-47f9-9ba7-a661185b4e8c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</Properties>
</file>